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B65C4" w14:textId="18B551AB" w:rsidR="00044CDC" w:rsidRPr="00C9746C" w:rsidRDefault="00F600B7" w:rsidP="005B2EF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3" behindDoc="0" locked="0" layoutInCell="1" allowOverlap="1" wp14:anchorId="6816427E" wp14:editId="5F30020C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45070" cy="10669905"/>
            <wp:effectExtent l="0" t="0" r="0" b="0"/>
            <wp:wrapNone/>
            <wp:docPr id="1998705005" name="Picture 1" descr="A white background with purpl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705005" name="Picture 1" descr="A white background with purple line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6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BE7CB" w14:textId="0D1FAA09" w:rsidR="008E3D88" w:rsidRPr="00C9746C" w:rsidRDefault="008E3D88" w:rsidP="005B2EF1">
      <w:pPr>
        <w:spacing w:line="276" w:lineRule="auto"/>
        <w:rPr>
          <w:rFonts w:ascii="Arial" w:hAnsi="Arial" w:cs="Arial"/>
        </w:rPr>
      </w:pPr>
    </w:p>
    <w:p w14:paraId="73B83D8B" w14:textId="78ACD005" w:rsidR="008E3D88" w:rsidRPr="00C9746C" w:rsidRDefault="005B2EF1" w:rsidP="005B2EF1">
      <w:pPr>
        <w:spacing w:line="276" w:lineRule="auto"/>
        <w:rPr>
          <w:rFonts w:ascii="Arial" w:hAnsi="Arial" w:cs="Arial"/>
        </w:rPr>
      </w:pPr>
      <w:r w:rsidRPr="00C9746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AB9E99" wp14:editId="0BBAB2F7">
                <wp:simplePos x="0" y="0"/>
                <wp:positionH relativeFrom="margin">
                  <wp:align>center</wp:align>
                </wp:positionH>
                <wp:positionV relativeFrom="page">
                  <wp:align>center</wp:align>
                </wp:positionV>
                <wp:extent cx="6710030" cy="44005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0030" cy="440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6537A" w14:textId="75AA5667" w:rsidR="00C9746C" w:rsidRPr="00C3775C" w:rsidRDefault="00C3775C">
                            <w:pPr>
                              <w:rPr>
                                <w:rFonts w:ascii="Anek Devanagari" w:hAnsi="Anek Devanagari" w:cs="Anek Devanagari"/>
                                <w:b/>
                                <w:bCs/>
                                <w:color w:val="5A0A78"/>
                                <w:sz w:val="80"/>
                                <w:szCs w:val="80"/>
                                <w:lang w:val="es-UY"/>
                              </w:rPr>
                            </w:pPr>
                            <w:r w:rsidRPr="00C3775C">
                              <w:rPr>
                                <w:rFonts w:ascii="Anek Devanagari" w:hAnsi="Anek Devanagari" w:cs="Anek Devanagari"/>
                                <w:b/>
                                <w:bCs/>
                                <w:color w:val="5A0A78"/>
                                <w:sz w:val="80"/>
                                <w:szCs w:val="80"/>
                                <w:lang w:val="es-UY"/>
                              </w:rPr>
                              <w:t>Panorama del Ambien</w:t>
                            </w:r>
                            <w:r>
                              <w:rPr>
                                <w:rFonts w:ascii="Anek Devanagari" w:hAnsi="Anek Devanagari" w:cs="Anek Devanagari"/>
                                <w:b/>
                                <w:bCs/>
                                <w:color w:val="5A0A78"/>
                                <w:sz w:val="80"/>
                                <w:szCs w:val="80"/>
                                <w:lang w:val="es-UY"/>
                              </w:rPr>
                              <w:t>te Habilitante</w:t>
                            </w:r>
                          </w:p>
                          <w:p w14:paraId="4E48E306" w14:textId="5606CAF3" w:rsidR="00AF5E17" w:rsidRPr="00C3775C" w:rsidRDefault="00C9746C">
                            <w:pPr>
                              <w:rPr>
                                <w:rFonts w:ascii="Anek Devanagari" w:hAnsi="Anek Devanagari" w:cs="Anek Devanagari"/>
                                <w:b/>
                                <w:bCs/>
                                <w:color w:val="5A0A78"/>
                                <w:sz w:val="60"/>
                                <w:szCs w:val="60"/>
                                <w:lang w:val="es-UY"/>
                              </w:rPr>
                            </w:pPr>
                            <w:r w:rsidRPr="00C3775C">
                              <w:rPr>
                                <w:rFonts w:ascii="Anek Devanagari" w:hAnsi="Anek Devanagari" w:cs="Anek Devanagari"/>
                                <w:b/>
                                <w:bCs/>
                                <w:color w:val="5A0A78"/>
                                <w:sz w:val="60"/>
                                <w:szCs w:val="60"/>
                                <w:lang w:val="es-UY"/>
                              </w:rPr>
                              <w:t>&lt;</w:t>
                            </w:r>
                            <w:r w:rsidR="00C3775C">
                              <w:rPr>
                                <w:rFonts w:ascii="Anek Devanagari" w:hAnsi="Anek Devanagari" w:cs="Anek Devanagari"/>
                                <w:b/>
                                <w:bCs/>
                                <w:color w:val="5A0A78"/>
                                <w:sz w:val="60"/>
                                <w:szCs w:val="60"/>
                                <w:lang w:val="es-UY"/>
                              </w:rPr>
                              <w:t>País</w:t>
                            </w:r>
                            <w:r w:rsidRPr="00C3775C">
                              <w:rPr>
                                <w:rFonts w:ascii="Anek Devanagari" w:hAnsi="Anek Devanagari" w:cs="Anek Devanagari"/>
                                <w:b/>
                                <w:bCs/>
                                <w:color w:val="5A0A78"/>
                                <w:sz w:val="60"/>
                                <w:szCs w:val="60"/>
                                <w:lang w:val="es-UY"/>
                              </w:rPr>
                              <w:t>&gt;</w:t>
                            </w:r>
                          </w:p>
                          <w:p w14:paraId="4801F7D6" w14:textId="1D37A9BC" w:rsidR="00C9746C" w:rsidRPr="00C9746C" w:rsidRDefault="00C9746C">
                            <w:pPr>
                              <w:rPr>
                                <w:rFonts w:ascii="Anek Devanagari" w:hAnsi="Anek Devanagari" w:cs="Anek Devanagari"/>
                                <w:b/>
                                <w:bCs/>
                                <w:color w:val="5A0A78"/>
                                <w:sz w:val="60"/>
                                <w:szCs w:val="60"/>
                                <w:lang w:val="nl-NL"/>
                              </w:rPr>
                            </w:pPr>
                            <w:r>
                              <w:rPr>
                                <w:rFonts w:ascii="Anek Devanagari" w:hAnsi="Anek Devanagari" w:cs="Anek Devanagari"/>
                                <w:b/>
                                <w:bCs/>
                                <w:color w:val="5A0A78"/>
                                <w:sz w:val="60"/>
                                <w:szCs w:val="60"/>
                                <w:lang w:val="nl-NL"/>
                              </w:rPr>
                              <w:t>&lt;</w:t>
                            </w:r>
                            <w:proofErr w:type="spellStart"/>
                            <w:r w:rsidR="00C3775C">
                              <w:rPr>
                                <w:rFonts w:ascii="Anek Devanagari" w:hAnsi="Anek Devanagari" w:cs="Anek Devanagari"/>
                                <w:b/>
                                <w:bCs/>
                                <w:color w:val="5A0A78"/>
                                <w:sz w:val="60"/>
                                <w:szCs w:val="60"/>
                                <w:lang w:val="nl-NL"/>
                              </w:rPr>
                              <w:t>Fecha</w:t>
                            </w:r>
                            <w:proofErr w:type="spellEnd"/>
                            <w:r>
                              <w:rPr>
                                <w:rFonts w:ascii="Anek Devanagari" w:hAnsi="Anek Devanagari" w:cs="Anek Devanagari"/>
                                <w:b/>
                                <w:bCs/>
                                <w:color w:val="5A0A78"/>
                                <w:sz w:val="60"/>
                                <w:szCs w:val="60"/>
                                <w:lang w:val="nl-NL"/>
                              </w:rPr>
                              <w:t>&gt;</w:t>
                            </w:r>
                          </w:p>
                          <w:p w14:paraId="55F5682F" w14:textId="77777777" w:rsidR="00C9746C" w:rsidRPr="00C9746C" w:rsidRDefault="00C9746C">
                            <w:pPr>
                              <w:rPr>
                                <w:rFonts w:ascii="Anek Devanagari" w:hAnsi="Anek Devanagari" w:cs="Anek Devanagari"/>
                                <w:b/>
                                <w:bCs/>
                                <w:color w:val="5A0A78"/>
                                <w:sz w:val="80"/>
                                <w:szCs w:val="80"/>
                                <w:lang w:val="nl-NL"/>
                              </w:rPr>
                            </w:pPr>
                          </w:p>
                          <w:p w14:paraId="7D3F82B0" w14:textId="058BCA74" w:rsidR="00C9746C" w:rsidRPr="00C9746C" w:rsidRDefault="00C9746C">
                            <w:pPr>
                              <w:rPr>
                                <w:rFonts w:ascii="Anek Devanagari" w:hAnsi="Anek Devanagari" w:cs="Anek Devanagari"/>
                                <w:b/>
                                <w:bCs/>
                                <w:color w:val="5A0A78"/>
                                <w:sz w:val="80"/>
                                <w:szCs w:val="80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AB9E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28.35pt;height:346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" filled="f" stroked="f">
                <v:textbox>
                  <w:txbxContent>
                    <w:p w14:paraId="31A6537A" w14:textId="75AA5667" w:rsidR="00C9746C" w:rsidRPr="00C3775C" w:rsidRDefault="00C3775C">
                      <w:pPr>
                        <w:rPr>
                          <w:rFonts w:ascii="Anek Devanagari" w:hAnsi="Anek Devanagari" w:cs="Anek Devanagari"/>
                          <w:b/>
                          <w:bCs/>
                          <w:color w:val="5A0A78"/>
                          <w:sz w:val="80"/>
                          <w:szCs w:val="80"/>
                          <w:lang w:val="es-UY"/>
                        </w:rPr>
                      </w:pPr>
                      <w:r w:rsidRPr="00C3775C">
                        <w:rPr>
                          <w:rFonts w:ascii="Anek Devanagari" w:hAnsi="Anek Devanagari" w:cs="Anek Devanagari"/>
                          <w:b/>
                          <w:bCs/>
                          <w:color w:val="5A0A78"/>
                          <w:sz w:val="80"/>
                          <w:szCs w:val="80"/>
                          <w:lang w:val="es-UY"/>
                        </w:rPr>
                        <w:t>Panorama del Ambien</w:t>
                      </w:r>
                      <w:r>
                        <w:rPr>
                          <w:rFonts w:ascii="Anek Devanagari" w:hAnsi="Anek Devanagari" w:cs="Anek Devanagari"/>
                          <w:b/>
                          <w:bCs/>
                          <w:color w:val="5A0A78"/>
                          <w:sz w:val="80"/>
                          <w:szCs w:val="80"/>
                          <w:lang w:val="es-UY"/>
                        </w:rPr>
                        <w:t>te Habilitante</w:t>
                      </w:r>
                    </w:p>
                    <w:p w14:paraId="4E48E306" w14:textId="5606CAF3" w:rsidR="00AF5E17" w:rsidRPr="00C3775C" w:rsidRDefault="00C9746C">
                      <w:pPr>
                        <w:rPr>
                          <w:rFonts w:ascii="Anek Devanagari" w:hAnsi="Anek Devanagari" w:cs="Anek Devanagari"/>
                          <w:b/>
                          <w:bCs/>
                          <w:color w:val="5A0A78"/>
                          <w:sz w:val="60"/>
                          <w:szCs w:val="60"/>
                          <w:lang w:val="es-UY"/>
                        </w:rPr>
                      </w:pPr>
                      <w:r w:rsidRPr="00C3775C">
                        <w:rPr>
                          <w:rFonts w:ascii="Anek Devanagari" w:hAnsi="Anek Devanagari" w:cs="Anek Devanagari"/>
                          <w:b/>
                          <w:bCs/>
                          <w:color w:val="5A0A78"/>
                          <w:sz w:val="60"/>
                          <w:szCs w:val="60"/>
                          <w:lang w:val="es-UY"/>
                        </w:rPr>
                        <w:t>&lt;</w:t>
                      </w:r>
                      <w:r w:rsidR="00C3775C">
                        <w:rPr>
                          <w:rFonts w:ascii="Anek Devanagari" w:hAnsi="Anek Devanagari" w:cs="Anek Devanagari"/>
                          <w:b/>
                          <w:bCs/>
                          <w:color w:val="5A0A78"/>
                          <w:sz w:val="60"/>
                          <w:szCs w:val="60"/>
                          <w:lang w:val="es-UY"/>
                        </w:rPr>
                        <w:t>País</w:t>
                      </w:r>
                      <w:r w:rsidRPr="00C3775C">
                        <w:rPr>
                          <w:rFonts w:ascii="Anek Devanagari" w:hAnsi="Anek Devanagari" w:cs="Anek Devanagari"/>
                          <w:b/>
                          <w:bCs/>
                          <w:color w:val="5A0A78"/>
                          <w:sz w:val="60"/>
                          <w:szCs w:val="60"/>
                          <w:lang w:val="es-UY"/>
                        </w:rPr>
                        <w:t>&gt;</w:t>
                      </w:r>
                    </w:p>
                    <w:p w14:paraId="4801F7D6" w14:textId="1D37A9BC" w:rsidR="00C9746C" w:rsidRPr="00C9746C" w:rsidRDefault="00C9746C">
                      <w:pPr>
                        <w:rPr>
                          <w:rFonts w:ascii="Anek Devanagari" w:hAnsi="Anek Devanagari" w:cs="Anek Devanagari"/>
                          <w:b/>
                          <w:bCs/>
                          <w:color w:val="5A0A78"/>
                          <w:sz w:val="60"/>
                          <w:szCs w:val="60"/>
                          <w:lang w:val="nl-NL"/>
                        </w:rPr>
                      </w:pPr>
                      <w:r>
                        <w:rPr>
                          <w:rFonts w:ascii="Anek Devanagari" w:hAnsi="Anek Devanagari" w:cs="Anek Devanagari"/>
                          <w:b/>
                          <w:bCs/>
                          <w:color w:val="5A0A78"/>
                          <w:sz w:val="60"/>
                          <w:szCs w:val="60"/>
                          <w:lang w:val="nl-NL"/>
                        </w:rPr>
                        <w:t>&lt;</w:t>
                      </w:r>
                      <w:proofErr w:type="spellStart"/>
                      <w:r w:rsidR="00C3775C">
                        <w:rPr>
                          <w:rFonts w:ascii="Anek Devanagari" w:hAnsi="Anek Devanagari" w:cs="Anek Devanagari"/>
                          <w:b/>
                          <w:bCs/>
                          <w:color w:val="5A0A78"/>
                          <w:sz w:val="60"/>
                          <w:szCs w:val="60"/>
                          <w:lang w:val="nl-NL"/>
                        </w:rPr>
                        <w:t>Fecha</w:t>
                      </w:r>
                      <w:proofErr w:type="spellEnd"/>
                      <w:r>
                        <w:rPr>
                          <w:rFonts w:ascii="Anek Devanagari" w:hAnsi="Anek Devanagari" w:cs="Anek Devanagari"/>
                          <w:b/>
                          <w:bCs/>
                          <w:color w:val="5A0A78"/>
                          <w:sz w:val="60"/>
                          <w:szCs w:val="60"/>
                          <w:lang w:val="nl-NL"/>
                        </w:rPr>
                        <w:t>&gt;</w:t>
                      </w:r>
                    </w:p>
                    <w:p w14:paraId="55F5682F" w14:textId="77777777" w:rsidR="00C9746C" w:rsidRPr="00C9746C" w:rsidRDefault="00C9746C">
                      <w:pPr>
                        <w:rPr>
                          <w:rFonts w:ascii="Anek Devanagari" w:hAnsi="Anek Devanagari" w:cs="Anek Devanagari"/>
                          <w:b/>
                          <w:bCs/>
                          <w:color w:val="5A0A78"/>
                          <w:sz w:val="80"/>
                          <w:szCs w:val="80"/>
                          <w:lang w:val="nl-NL"/>
                        </w:rPr>
                      </w:pPr>
                    </w:p>
                    <w:p w14:paraId="7D3F82B0" w14:textId="058BCA74" w:rsidR="00C9746C" w:rsidRPr="00C9746C" w:rsidRDefault="00C9746C">
                      <w:pPr>
                        <w:rPr>
                          <w:rFonts w:ascii="Anek Devanagari" w:hAnsi="Anek Devanagari" w:cs="Anek Devanagari"/>
                          <w:b/>
                          <w:bCs/>
                          <w:color w:val="5A0A78"/>
                          <w:sz w:val="80"/>
                          <w:szCs w:val="80"/>
                          <w:lang w:val="nl-NL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E3D88" w:rsidRPr="00C9746C">
        <w:rPr>
          <w:rFonts w:ascii="Arial" w:hAnsi="Arial" w:cs="Arial"/>
        </w:rPr>
        <w:br w:type="page"/>
      </w:r>
    </w:p>
    <w:p w14:paraId="4E346E96" w14:textId="5EFC7425" w:rsidR="003804A4" w:rsidRPr="00085E77" w:rsidRDefault="00085E77" w:rsidP="48E2A0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966" w:themeFill="accent4" w:themeFillTint="99"/>
        <w:spacing w:after="0" w:line="276" w:lineRule="auto"/>
        <w:rPr>
          <w:rFonts w:ascii="Arial" w:eastAsia="Open Sans" w:hAnsi="Arial" w:cs="Arial"/>
          <w:kern w:val="0"/>
          <w:lang w:val="es-UY" w:eastAsia="en-GB"/>
          <w14:ligatures w14:val="none"/>
        </w:rPr>
      </w:pPr>
      <w:r w:rsidRPr="00085E77">
        <w:rPr>
          <w:rFonts w:ascii="Arial" w:eastAsia="Open Sans" w:hAnsi="Arial" w:cs="Arial"/>
          <w:kern w:val="0"/>
          <w:lang w:val="es-UY" w:eastAsia="en-GB"/>
          <w14:ligatures w14:val="none"/>
        </w:rPr>
        <w:lastRenderedPageBreak/>
        <w:t>Para uso interno: por favor, indique si el MN otorga permiso para publicar el nombre y el logotipo de la organización en la página del país</w:t>
      </w:r>
      <w:r w:rsidR="466014DE" w:rsidRPr="00085E77">
        <w:rPr>
          <w:rFonts w:ascii="Arial" w:eastAsia="Open Sans" w:hAnsi="Arial" w:cs="Arial"/>
          <w:kern w:val="0"/>
          <w:lang w:val="es-UY" w:eastAsia="en-GB"/>
          <w14:ligatures w14:val="none"/>
        </w:rPr>
        <w:t xml:space="preserve"> </w:t>
      </w:r>
      <w:r w:rsidR="466014DE" w:rsidRPr="48E2A029">
        <w:rPr>
          <w:rFonts w:ascii="Arial" w:eastAsia="Open Sans" w:hAnsi="Arial" w:cs="Arial"/>
          <w:lang w:val="es-UY" w:eastAsia="en-GB"/>
        </w:rPr>
        <w:t>Y en este documento.</w:t>
      </w:r>
    </w:p>
    <w:p w14:paraId="13CA5FB5" w14:textId="77777777" w:rsidR="003804A4" w:rsidRPr="00085E77" w:rsidRDefault="003804A4" w:rsidP="005B2EF1">
      <w:pPr>
        <w:spacing w:after="0" w:line="276" w:lineRule="auto"/>
        <w:rPr>
          <w:rFonts w:ascii="Arial" w:eastAsia="Aptos" w:hAnsi="Arial" w:cs="Arial"/>
          <w:color w:val="5A0A78"/>
          <w:kern w:val="0"/>
          <w:sz w:val="36"/>
          <w:szCs w:val="36"/>
          <w:lang w:val="es-UY"/>
          <w14:ligatures w14:val="none"/>
        </w:rPr>
      </w:pPr>
    </w:p>
    <w:p w14:paraId="5D870F1E" w14:textId="3B5037E5" w:rsidR="77F8F3DF" w:rsidRDefault="77F8F3DF" w:rsidP="2BB9F6D8">
      <w:pPr>
        <w:spacing w:after="0" w:line="276" w:lineRule="auto"/>
        <w:rPr>
          <w:rFonts w:ascii="Arial" w:eastAsia="Arial" w:hAnsi="Arial" w:cs="Arial"/>
          <w:color w:val="5A0A78"/>
          <w:sz w:val="36"/>
          <w:szCs w:val="36"/>
        </w:rPr>
      </w:pPr>
      <w:proofErr w:type="spellStart"/>
      <w:r w:rsidRPr="2BB9F6D8">
        <w:rPr>
          <w:rFonts w:ascii="Arial" w:eastAsia="Arial" w:hAnsi="Arial" w:cs="Arial"/>
          <w:color w:val="5A0A78"/>
          <w:sz w:val="36"/>
          <w:szCs w:val="36"/>
        </w:rPr>
        <w:t>Resumen</w:t>
      </w:r>
      <w:proofErr w:type="spellEnd"/>
      <w:r w:rsidR="131484F0" w:rsidRPr="2BB9F6D8">
        <w:rPr>
          <w:rFonts w:ascii="Arial" w:eastAsia="Arial" w:hAnsi="Arial" w:cs="Arial"/>
          <w:color w:val="5A0A78"/>
          <w:sz w:val="36"/>
          <w:szCs w:val="36"/>
        </w:rPr>
        <w:t xml:space="preserve"> (para </w:t>
      </w:r>
      <w:proofErr w:type="spellStart"/>
      <w:r w:rsidR="131484F0" w:rsidRPr="2BB9F6D8">
        <w:rPr>
          <w:rFonts w:ascii="Arial" w:eastAsia="Arial" w:hAnsi="Arial" w:cs="Arial"/>
          <w:color w:val="5A0A78"/>
          <w:sz w:val="36"/>
          <w:szCs w:val="36"/>
        </w:rPr>
        <w:t>el</w:t>
      </w:r>
      <w:proofErr w:type="spellEnd"/>
      <w:r w:rsidR="131484F0" w:rsidRPr="2BB9F6D8">
        <w:rPr>
          <w:rFonts w:ascii="Arial" w:eastAsia="Arial" w:hAnsi="Arial" w:cs="Arial"/>
          <w:color w:val="5A0A78"/>
          <w:sz w:val="36"/>
          <w:szCs w:val="36"/>
        </w:rPr>
        <w:t xml:space="preserve"> sitio web)</w:t>
      </w:r>
    </w:p>
    <w:p w14:paraId="61E95B8A" w14:textId="31729FC3" w:rsidR="2BB9F6D8" w:rsidRDefault="2BB9F6D8" w:rsidP="2BB9F6D8">
      <w:pPr>
        <w:spacing w:after="0" w:line="276" w:lineRule="auto"/>
        <w:rPr>
          <w:rFonts w:ascii="Arial" w:eastAsia="Arial" w:hAnsi="Arial" w:cs="Arial"/>
          <w:color w:val="5A0A78"/>
          <w:sz w:val="24"/>
          <w:szCs w:val="24"/>
          <w:lang w:val="es-UY"/>
        </w:rPr>
      </w:pPr>
    </w:p>
    <w:p w14:paraId="283F72EB" w14:textId="21C86C4E" w:rsidR="77F8F3DF" w:rsidRDefault="77F8F3DF" w:rsidP="2BB9F6D8">
      <w:pPr>
        <w:spacing w:after="0" w:line="276" w:lineRule="auto"/>
        <w:rPr>
          <w:rFonts w:ascii="Arial" w:eastAsia="Arial" w:hAnsi="Arial" w:cs="Arial"/>
          <w:color w:val="000000" w:themeColor="text1"/>
          <w:lang w:val="es-UY"/>
        </w:rPr>
      </w:pPr>
      <w:r w:rsidRPr="2BB9F6D8">
        <w:rPr>
          <w:rFonts w:ascii="Arial" w:eastAsia="Arial" w:hAnsi="Arial" w:cs="Arial"/>
          <w:color w:val="000000" w:themeColor="text1"/>
        </w:rPr>
        <w:t xml:space="preserve">"Lorem ipsum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dolor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sit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amet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,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consectetur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adipiscing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elit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,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sed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do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eiusmod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tempor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incididunt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ut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labore et dolore magna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aliqua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. Ut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enim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ad minim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veniam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,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quis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nostrud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exercitation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ullamco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laboris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nisi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ut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aliquip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ex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ea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commodo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consequat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. Duis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aute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irure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dolor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in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reprehenderit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in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voluptate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velit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esse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cillum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dolore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eu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fugiat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nulla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pariatur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.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Excepteur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sint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occaecat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cupidatat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non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proident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, sunt in culpa qui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officia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deserunt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mollit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anim</w:t>
      </w:r>
      <w:proofErr w:type="spellEnd"/>
      <w:r w:rsidRPr="2BB9F6D8">
        <w:rPr>
          <w:rFonts w:ascii="Arial" w:eastAsia="Arial" w:hAnsi="Arial" w:cs="Arial"/>
          <w:color w:val="000000" w:themeColor="text1"/>
        </w:rPr>
        <w:t xml:space="preserve"> id est </w:t>
      </w:r>
      <w:proofErr w:type="spellStart"/>
      <w:r w:rsidRPr="2BB9F6D8">
        <w:rPr>
          <w:rFonts w:ascii="Arial" w:eastAsia="Arial" w:hAnsi="Arial" w:cs="Arial"/>
          <w:color w:val="000000" w:themeColor="text1"/>
        </w:rPr>
        <w:t>laborum</w:t>
      </w:r>
      <w:proofErr w:type="spellEnd"/>
      <w:r w:rsidRPr="2BB9F6D8">
        <w:rPr>
          <w:rFonts w:ascii="Arial" w:eastAsia="Arial" w:hAnsi="Arial" w:cs="Arial"/>
          <w:color w:val="000000" w:themeColor="text1"/>
        </w:rPr>
        <w:t>."</w:t>
      </w:r>
    </w:p>
    <w:p w14:paraId="0EE315EB" w14:textId="31F568D8" w:rsidR="2BB9F6D8" w:rsidRDefault="2BB9F6D8" w:rsidP="2BB9F6D8">
      <w:pPr>
        <w:spacing w:after="0" w:line="276" w:lineRule="auto"/>
        <w:rPr>
          <w:rFonts w:ascii="Arial" w:eastAsia="Aptos" w:hAnsi="Arial" w:cs="Arial"/>
          <w:color w:val="5A0A78"/>
          <w:sz w:val="36"/>
          <w:szCs w:val="36"/>
          <w:lang w:val="es-UY"/>
        </w:rPr>
      </w:pPr>
    </w:p>
    <w:p w14:paraId="597A810D" w14:textId="3D2A95AB" w:rsidR="005B2EF1" w:rsidRPr="00350C99" w:rsidRDefault="00085E77" w:rsidP="005B2EF1">
      <w:pPr>
        <w:spacing w:after="0" w:line="276" w:lineRule="auto"/>
        <w:rPr>
          <w:rFonts w:ascii="Arial" w:eastAsia="Aptos" w:hAnsi="Arial" w:cs="Arial"/>
          <w:color w:val="5A0A78"/>
          <w:kern w:val="0"/>
          <w:sz w:val="36"/>
          <w:szCs w:val="36"/>
          <w:lang w:val="es-UY"/>
          <w14:ligatures w14:val="none"/>
        </w:rPr>
      </w:pPr>
      <w:r w:rsidRPr="00350C99">
        <w:rPr>
          <w:rFonts w:ascii="Arial" w:eastAsia="Aptos" w:hAnsi="Arial" w:cs="Arial"/>
          <w:color w:val="5A0A78"/>
          <w:kern w:val="0"/>
          <w:sz w:val="36"/>
          <w:szCs w:val="36"/>
          <w:lang w:val="es-UY"/>
          <w14:ligatures w14:val="none"/>
        </w:rPr>
        <w:t>Contexto</w:t>
      </w:r>
    </w:p>
    <w:p w14:paraId="5EE68434" w14:textId="77777777" w:rsidR="005B2EF1" w:rsidRPr="00350C99" w:rsidRDefault="005B2EF1" w:rsidP="005B2EF1">
      <w:pPr>
        <w:spacing w:after="0" w:line="276" w:lineRule="auto"/>
        <w:rPr>
          <w:rFonts w:ascii="Arial" w:eastAsia="Aptos" w:hAnsi="Arial" w:cs="Arial"/>
          <w:color w:val="5A0A78"/>
          <w:kern w:val="0"/>
          <w:sz w:val="24"/>
          <w:szCs w:val="24"/>
          <w:lang w:val="es-UY"/>
          <w14:ligatures w14:val="none"/>
        </w:rPr>
      </w:pPr>
    </w:p>
    <w:p w14:paraId="63CF6D3C" w14:textId="1539C90F" w:rsidR="005E06CC" w:rsidRPr="00C3775C" w:rsidRDefault="005E06CC" w:rsidP="005E06CC">
      <w:pPr>
        <w:spacing w:after="0" w:line="276" w:lineRule="auto"/>
        <w:rPr>
          <w:rFonts w:ascii="Arial" w:eastAsia="Aptos" w:hAnsi="Arial" w:cs="Arial"/>
          <w:kern w:val="0"/>
          <w:lang w:val="fr-FR"/>
          <w14:ligatures w14:val="none"/>
        </w:rPr>
      </w:pPr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"Lorem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ipsum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dolor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sit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amet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,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consectetur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adipiscing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elit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, sed do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eiusmod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tempor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incididunt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ut labore et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dolore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magna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aliqua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. </w:t>
      </w:r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Ut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enim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ad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minim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veniam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quis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nostrud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exercitation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ullamco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laboris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nisi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ut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aliquip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ex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ea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commodo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consequat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. Duis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aute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irure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dolor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in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reprehenderit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in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voluptate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velit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esse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cillum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dolore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eu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fugiat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nulla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pariatur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.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Excepteur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sint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occaecat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cupidatat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non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proident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sunt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in culpa qui officia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deserunt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mollit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anim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id est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laborum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>."</w:t>
      </w:r>
    </w:p>
    <w:p w14:paraId="21FF68E0" w14:textId="77777777" w:rsidR="005B2EF1" w:rsidRPr="00C3775C" w:rsidRDefault="005B2EF1" w:rsidP="005B2EF1">
      <w:pPr>
        <w:spacing w:after="0" w:line="276" w:lineRule="auto"/>
        <w:rPr>
          <w:rFonts w:ascii="Arial" w:eastAsia="Open Sans" w:hAnsi="Arial" w:cs="Arial"/>
          <w:kern w:val="0"/>
          <w:lang w:val="fr-FR" w:eastAsia="en-GB"/>
          <w14:ligatures w14:val="none"/>
        </w:rPr>
      </w:pPr>
    </w:p>
    <w:p w14:paraId="2A482B7B" w14:textId="2322E187" w:rsidR="005B2EF1" w:rsidRPr="00D87488" w:rsidRDefault="005B2EF1" w:rsidP="00D87488">
      <w:pPr>
        <w:spacing w:after="120" w:line="276" w:lineRule="auto"/>
        <w:rPr>
          <w:rFonts w:ascii="Arial" w:hAnsi="Arial" w:cs="Arial"/>
          <w:lang w:val="es-UY"/>
        </w:rPr>
      </w:pPr>
      <w:r w:rsidRPr="00D07F5A">
        <w:rPr>
          <w:rFonts w:ascii="Arial" w:eastAsia="Open Sans" w:hAnsi="Arial" w:cs="Arial"/>
          <w:bCs/>
          <w:color w:val="5A0A78"/>
          <w:kern w:val="0"/>
          <w:sz w:val="36"/>
          <w:szCs w:val="36"/>
          <w:lang w:val="es-UY" w:eastAsia="en-GB"/>
          <w14:ligatures w14:val="none"/>
        </w:rPr>
        <w:t xml:space="preserve">1. </w:t>
      </w:r>
      <w:r w:rsidR="00D07F5A" w:rsidRPr="00350C99">
        <w:rPr>
          <w:rFonts w:ascii="Arial" w:eastAsia="Aptos" w:hAnsi="Arial" w:cs="Arial"/>
          <w:color w:val="5A0A78"/>
          <w:kern w:val="0"/>
          <w:sz w:val="36"/>
          <w:szCs w:val="36"/>
          <w:lang w:val="es-UY"/>
          <w14:ligatures w14:val="none"/>
        </w:rPr>
        <w:t>Respeto y protección de las libertades cívicas fundamentales</w:t>
      </w:r>
    </w:p>
    <w:p w14:paraId="4EA31E27" w14:textId="77777777" w:rsidR="005E06CC" w:rsidRPr="00C3775C" w:rsidRDefault="005E06CC" w:rsidP="005E06CC">
      <w:pPr>
        <w:spacing w:after="0" w:line="276" w:lineRule="auto"/>
        <w:rPr>
          <w:rFonts w:ascii="Arial" w:eastAsia="Aptos" w:hAnsi="Arial" w:cs="Arial"/>
          <w:kern w:val="0"/>
          <w:lang w:val="fr-FR"/>
          <w14:ligatures w14:val="none"/>
        </w:rPr>
      </w:pPr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"Lorem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ipsum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dolor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sit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amet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,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consectetur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adipiscing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elit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, sed do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eiusmod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tempor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incididunt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ut labore et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dolore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magna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aliqua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. Ut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enim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ad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minim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veniam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, quis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nostrud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exercitation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ullamco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laboris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nisi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ut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aliquip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ex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ea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commodo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consequat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. </w:t>
      </w:r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Duis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aute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irure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dolor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in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reprehenderit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in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voluptate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velit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esse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cillum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dolore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eu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fugiat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nulla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pariatur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.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Excepteur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sint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occaecat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cupidatat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non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proident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sunt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in culpa qui officia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deserunt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mollit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anim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id est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laborum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>."</w:t>
      </w:r>
    </w:p>
    <w:p w14:paraId="1330408D" w14:textId="77777777" w:rsidR="003804A4" w:rsidRPr="00C3775C" w:rsidRDefault="003804A4" w:rsidP="005B2EF1">
      <w:pPr>
        <w:spacing w:after="0" w:line="276" w:lineRule="auto"/>
        <w:rPr>
          <w:rFonts w:ascii="Arial" w:eastAsia="Open Sans" w:hAnsi="Arial" w:cs="Arial"/>
          <w:i/>
          <w:kern w:val="0"/>
          <w:lang w:val="fr-FR" w:eastAsia="en-GB"/>
          <w14:ligatures w14:val="none"/>
        </w:rPr>
      </w:pPr>
    </w:p>
    <w:p w14:paraId="515670AA" w14:textId="77777777" w:rsidR="005B2EF1" w:rsidRPr="00C3775C" w:rsidRDefault="005B2EF1" w:rsidP="005B2EF1">
      <w:pPr>
        <w:spacing w:after="0" w:line="276" w:lineRule="auto"/>
        <w:rPr>
          <w:rFonts w:ascii="Arial" w:eastAsia="Open Sans" w:hAnsi="Arial" w:cs="Arial"/>
          <w:i/>
          <w:kern w:val="0"/>
          <w:lang w:val="fr-FR" w:eastAsia="en-GB"/>
          <w14:ligatures w14:val="none"/>
        </w:rPr>
      </w:pPr>
    </w:p>
    <w:p w14:paraId="2C09A3BF" w14:textId="1753B33D" w:rsidR="00433BDB" w:rsidRPr="00350C99" w:rsidRDefault="005B2EF1" w:rsidP="00D87488">
      <w:pPr>
        <w:spacing w:after="120" w:line="276" w:lineRule="auto"/>
        <w:rPr>
          <w:rFonts w:ascii="Arial" w:hAnsi="Arial" w:cs="Arial"/>
          <w:lang w:val="es-UY"/>
        </w:rPr>
      </w:pPr>
      <w:r w:rsidRPr="00320866">
        <w:rPr>
          <w:rFonts w:ascii="Arial" w:eastAsia="Open Sans" w:hAnsi="Arial" w:cs="Arial"/>
          <w:bCs/>
          <w:color w:val="5A0A78"/>
          <w:kern w:val="0"/>
          <w:sz w:val="36"/>
          <w:szCs w:val="36"/>
          <w:lang w:val="es-UY" w:eastAsia="en-GB"/>
          <w14:ligatures w14:val="none"/>
        </w:rPr>
        <w:t xml:space="preserve">2. </w:t>
      </w:r>
      <w:r w:rsidR="00350C99" w:rsidRPr="00350C99">
        <w:rPr>
          <w:rFonts w:ascii="Arial" w:eastAsia="Aptos" w:hAnsi="Arial" w:cs="Arial"/>
          <w:color w:val="5A0A78"/>
          <w:kern w:val="0"/>
          <w:sz w:val="36"/>
          <w:szCs w:val="36"/>
          <w:lang w:val="es-ES"/>
          <w14:ligatures w14:val="none"/>
        </w:rPr>
        <w:t>Marco legal favorable para el trabajo de los actores de la sociedad civil</w:t>
      </w:r>
      <w:r w:rsidR="00350C99" w:rsidRPr="00350C99">
        <w:rPr>
          <w:rFonts w:ascii="Arial" w:eastAsia="Aptos" w:hAnsi="Arial" w:cs="Arial"/>
          <w:color w:val="5A0A78"/>
          <w:kern w:val="0"/>
          <w:sz w:val="36"/>
          <w:szCs w:val="36"/>
          <w:lang w:val="es-UY"/>
          <w14:ligatures w14:val="none"/>
        </w:rPr>
        <w:t> </w:t>
      </w:r>
    </w:p>
    <w:p w14:paraId="47E06F58" w14:textId="77777777" w:rsidR="005E06CC" w:rsidRPr="00C3775C" w:rsidRDefault="005E06CC" w:rsidP="005E06CC">
      <w:pPr>
        <w:spacing w:after="0" w:line="276" w:lineRule="auto"/>
        <w:rPr>
          <w:rFonts w:ascii="Arial" w:eastAsia="Aptos" w:hAnsi="Arial" w:cs="Arial"/>
          <w:kern w:val="0"/>
          <w:lang w:val="fr-FR"/>
          <w14:ligatures w14:val="none"/>
        </w:rPr>
      </w:pPr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"Lorem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ipsum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dolor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sit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amet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,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consectetur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adipiscing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elit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, sed do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eiusmod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tempor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incididunt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ut labore et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dolore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magna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aliqua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. Ut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enim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ad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minim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veniam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, quis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nostrud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exercitation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ullamco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laboris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nisi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ut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aliquip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ex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ea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commodo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consequat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. </w:t>
      </w:r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Duis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aute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irure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dolor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in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reprehenderit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in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voluptate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velit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esse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cillum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dolore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eu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fugiat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nulla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pariatur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.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Excepteur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sint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occaecat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cupidatat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non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proident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sunt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in culpa qui officia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deserunt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mollit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anim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id est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laborum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>."</w:t>
      </w:r>
    </w:p>
    <w:p w14:paraId="6EB37F51" w14:textId="77777777" w:rsidR="00433BDB" w:rsidRPr="00C3775C" w:rsidRDefault="00433BDB" w:rsidP="00433BDB">
      <w:pPr>
        <w:spacing w:after="0" w:line="276" w:lineRule="auto"/>
        <w:rPr>
          <w:rFonts w:ascii="Arial" w:eastAsia="Open Sans" w:hAnsi="Arial" w:cs="Arial"/>
          <w:iCs/>
          <w:kern w:val="0"/>
          <w:lang w:val="fr-FR" w:eastAsia="en-GB"/>
          <w14:ligatures w14:val="none"/>
        </w:rPr>
      </w:pPr>
    </w:p>
    <w:p w14:paraId="158B5D3E" w14:textId="7BC2642D" w:rsidR="005B2EF1" w:rsidRPr="00350C99" w:rsidRDefault="005B2EF1" w:rsidP="00A5266B">
      <w:pPr>
        <w:spacing w:after="120" w:line="276" w:lineRule="auto"/>
        <w:rPr>
          <w:rFonts w:ascii="Arial" w:hAnsi="Arial" w:cs="Arial"/>
          <w:lang w:val="fr-FR"/>
        </w:rPr>
      </w:pPr>
      <w:r w:rsidRPr="00C3775C">
        <w:rPr>
          <w:rFonts w:ascii="Arial" w:eastAsia="Open Sans" w:hAnsi="Arial" w:cs="Arial"/>
          <w:bCs/>
          <w:color w:val="5A0A78"/>
          <w:kern w:val="0"/>
          <w:sz w:val="36"/>
          <w:szCs w:val="36"/>
          <w:lang w:val="fr-FR" w:eastAsia="en-GB"/>
          <w14:ligatures w14:val="none"/>
        </w:rPr>
        <w:t xml:space="preserve">3. </w:t>
      </w:r>
      <w:bookmarkStart w:id="0" w:name="_ujlkib6kpje7" w:colFirst="0" w:colLast="0"/>
      <w:bookmarkEnd w:id="0"/>
      <w:proofErr w:type="spellStart"/>
      <w:r w:rsidR="00030A8C" w:rsidRPr="00350C99">
        <w:rPr>
          <w:rFonts w:ascii="Arial" w:eastAsia="Aptos" w:hAnsi="Arial" w:cs="Arial"/>
          <w:color w:val="5A0A78"/>
          <w:kern w:val="0"/>
          <w:sz w:val="36"/>
          <w:szCs w:val="36"/>
          <w:lang w:val="fr-FR"/>
          <w14:ligatures w14:val="none"/>
        </w:rPr>
        <w:t>Recursos</w:t>
      </w:r>
      <w:proofErr w:type="spellEnd"/>
      <w:r w:rsidR="00030A8C" w:rsidRPr="00350C99">
        <w:rPr>
          <w:rFonts w:ascii="Arial" w:eastAsia="Aptos" w:hAnsi="Arial" w:cs="Arial"/>
          <w:color w:val="5A0A78"/>
          <w:kern w:val="0"/>
          <w:sz w:val="36"/>
          <w:szCs w:val="36"/>
          <w:lang w:val="fr-FR"/>
          <w14:ligatures w14:val="none"/>
        </w:rPr>
        <w:t xml:space="preserve"> </w:t>
      </w:r>
      <w:proofErr w:type="spellStart"/>
      <w:r w:rsidR="00030A8C" w:rsidRPr="00350C99">
        <w:rPr>
          <w:rFonts w:ascii="Arial" w:eastAsia="Aptos" w:hAnsi="Arial" w:cs="Arial"/>
          <w:color w:val="5A0A78"/>
          <w:kern w:val="0"/>
          <w:sz w:val="36"/>
          <w:szCs w:val="36"/>
          <w:lang w:val="fr-FR"/>
          <w14:ligatures w14:val="none"/>
        </w:rPr>
        <w:t>accesibles</w:t>
      </w:r>
      <w:proofErr w:type="spellEnd"/>
      <w:r w:rsidR="00030A8C" w:rsidRPr="00350C99">
        <w:rPr>
          <w:rFonts w:ascii="Arial" w:eastAsia="Aptos" w:hAnsi="Arial" w:cs="Arial"/>
          <w:color w:val="5A0A78"/>
          <w:kern w:val="0"/>
          <w:sz w:val="36"/>
          <w:szCs w:val="36"/>
          <w:lang w:val="fr-FR"/>
          <w14:ligatures w14:val="none"/>
        </w:rPr>
        <w:t xml:space="preserve"> y </w:t>
      </w:r>
      <w:proofErr w:type="spellStart"/>
      <w:r w:rsidR="00030A8C" w:rsidRPr="00350C99">
        <w:rPr>
          <w:rFonts w:ascii="Arial" w:eastAsia="Aptos" w:hAnsi="Arial" w:cs="Arial"/>
          <w:color w:val="5A0A78"/>
          <w:kern w:val="0"/>
          <w:sz w:val="36"/>
          <w:szCs w:val="36"/>
          <w:lang w:val="fr-FR"/>
          <w14:ligatures w14:val="none"/>
        </w:rPr>
        <w:t>sostenibles</w:t>
      </w:r>
      <w:proofErr w:type="spellEnd"/>
    </w:p>
    <w:p w14:paraId="408660E0" w14:textId="77777777" w:rsidR="005E06CC" w:rsidRPr="00C3775C" w:rsidRDefault="005E06CC" w:rsidP="005E06CC">
      <w:pPr>
        <w:spacing w:after="0" w:line="276" w:lineRule="auto"/>
        <w:rPr>
          <w:rFonts w:ascii="Arial" w:eastAsia="Aptos" w:hAnsi="Arial" w:cs="Arial"/>
          <w:kern w:val="0"/>
          <w:lang w:val="fr-FR"/>
          <w14:ligatures w14:val="none"/>
        </w:rPr>
      </w:pPr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"Lorem ipsum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dolor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sit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amet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consectetur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adipiscing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elit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sed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do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eiusmod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tempor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incididunt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ut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labore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et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dolore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magna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aliqua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. Ut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enim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ad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minim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veniam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quis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nostrud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exercitation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proofErr w:type="gramStart"/>
      <w:r w:rsidRPr="00C3775C">
        <w:rPr>
          <w:rFonts w:ascii="Arial" w:eastAsia="Aptos" w:hAnsi="Arial" w:cs="Arial"/>
          <w:kern w:val="0"/>
          <w:lang w:val="fr-FR"/>
          <w14:ligatures w14:val="none"/>
        </w:rPr>
        <w:lastRenderedPageBreak/>
        <w:t>ullamco</w:t>
      </w:r>
      <w:proofErr w:type="spellEnd"/>
      <w:proofErr w:type="gram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laboris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nisi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ut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aliquip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ex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ea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commodo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consequat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. Duis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aute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irure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dolor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in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reprehenderit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in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voluptate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velit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esse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cillum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dolore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eu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fugiat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nulla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pariatur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.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Excepteur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sint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occaecat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cupidatat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non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proident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sunt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in culpa qui officia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deserunt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mollit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anim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id est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laborum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>."</w:t>
      </w:r>
    </w:p>
    <w:p w14:paraId="36A216A9" w14:textId="77777777" w:rsidR="00433BDB" w:rsidRPr="00C3775C" w:rsidRDefault="00433BDB" w:rsidP="00433BDB">
      <w:pPr>
        <w:spacing w:after="0" w:line="276" w:lineRule="auto"/>
        <w:rPr>
          <w:rFonts w:ascii="Arial" w:eastAsia="Open Sans" w:hAnsi="Arial" w:cs="Arial"/>
          <w:kern w:val="0"/>
          <w:lang w:val="fr-FR" w:eastAsia="en-GB"/>
          <w14:ligatures w14:val="none"/>
        </w:rPr>
      </w:pPr>
    </w:p>
    <w:p w14:paraId="56BDF690" w14:textId="77777777" w:rsidR="00732844" w:rsidRPr="00C3775C" w:rsidRDefault="00732844">
      <w:pPr>
        <w:rPr>
          <w:rFonts w:ascii="Arial" w:eastAsia="Open Sans" w:hAnsi="Arial" w:cs="Arial"/>
          <w:bCs/>
          <w:color w:val="5A0A78"/>
          <w:kern w:val="0"/>
          <w:sz w:val="36"/>
          <w:szCs w:val="36"/>
          <w:lang w:val="fr-FR" w:eastAsia="en-GB"/>
          <w14:ligatures w14:val="none"/>
        </w:rPr>
      </w:pPr>
      <w:r w:rsidRPr="00C3775C">
        <w:rPr>
          <w:rFonts w:ascii="Arial" w:eastAsia="Open Sans" w:hAnsi="Arial" w:cs="Arial"/>
          <w:bCs/>
          <w:color w:val="5A0A78"/>
          <w:kern w:val="0"/>
          <w:sz w:val="36"/>
          <w:szCs w:val="36"/>
          <w:lang w:val="fr-FR" w:eastAsia="en-GB"/>
          <w14:ligatures w14:val="none"/>
        </w:rPr>
        <w:br w:type="page"/>
      </w:r>
    </w:p>
    <w:p w14:paraId="3BAFACFF" w14:textId="0FDD9B9F" w:rsidR="005B2EF1" w:rsidRPr="00350C99" w:rsidRDefault="005B2EF1" w:rsidP="00A5266B">
      <w:pPr>
        <w:spacing w:after="120" w:line="276" w:lineRule="auto"/>
        <w:rPr>
          <w:rFonts w:ascii="Arial" w:hAnsi="Arial" w:cs="Arial"/>
          <w:lang w:val="fr-FR"/>
        </w:rPr>
      </w:pPr>
      <w:r w:rsidRPr="00350C99">
        <w:rPr>
          <w:rFonts w:ascii="Arial" w:eastAsia="Open Sans" w:hAnsi="Arial" w:cs="Arial"/>
          <w:bCs/>
          <w:color w:val="5A0A78"/>
          <w:kern w:val="0"/>
          <w:sz w:val="36"/>
          <w:szCs w:val="36"/>
          <w:lang w:val="fr-FR" w:eastAsia="en-GB"/>
          <w14:ligatures w14:val="none"/>
        </w:rPr>
        <w:lastRenderedPageBreak/>
        <w:t xml:space="preserve">4. </w:t>
      </w:r>
      <w:bookmarkStart w:id="1" w:name="_ivwpdcdxqic3" w:colFirst="0" w:colLast="0"/>
      <w:bookmarkEnd w:id="1"/>
      <w:proofErr w:type="spellStart"/>
      <w:r w:rsidR="00E55563" w:rsidRPr="00350C99">
        <w:rPr>
          <w:rFonts w:ascii="Arial" w:eastAsia="Open Sans" w:hAnsi="Arial" w:cs="Arial"/>
          <w:bCs/>
          <w:color w:val="5A0A78"/>
          <w:kern w:val="0"/>
          <w:sz w:val="36"/>
          <w:szCs w:val="36"/>
          <w:lang w:val="fr-FR" w:eastAsia="en-GB"/>
          <w14:ligatures w14:val="none"/>
        </w:rPr>
        <w:t>Estado</w:t>
      </w:r>
      <w:proofErr w:type="spellEnd"/>
      <w:r w:rsidR="00E55563" w:rsidRPr="00350C99">
        <w:rPr>
          <w:rFonts w:ascii="Arial" w:eastAsia="Open Sans" w:hAnsi="Arial" w:cs="Arial"/>
          <w:bCs/>
          <w:color w:val="5A0A78"/>
          <w:kern w:val="0"/>
          <w:sz w:val="36"/>
          <w:szCs w:val="36"/>
          <w:lang w:val="fr-FR" w:eastAsia="en-GB"/>
          <w14:ligatures w14:val="none"/>
        </w:rPr>
        <w:t xml:space="preserve"> </w:t>
      </w:r>
      <w:proofErr w:type="spellStart"/>
      <w:r w:rsidR="00E55563" w:rsidRPr="00350C99">
        <w:rPr>
          <w:rFonts w:ascii="Arial" w:eastAsia="Open Sans" w:hAnsi="Arial" w:cs="Arial"/>
          <w:bCs/>
          <w:color w:val="5A0A78"/>
          <w:kern w:val="0"/>
          <w:sz w:val="36"/>
          <w:szCs w:val="36"/>
          <w:lang w:val="fr-FR" w:eastAsia="en-GB"/>
          <w14:ligatures w14:val="none"/>
        </w:rPr>
        <w:t>abierto</w:t>
      </w:r>
      <w:proofErr w:type="spellEnd"/>
      <w:r w:rsidR="00E55563" w:rsidRPr="00350C99">
        <w:rPr>
          <w:rFonts w:ascii="Arial" w:eastAsia="Open Sans" w:hAnsi="Arial" w:cs="Arial"/>
          <w:bCs/>
          <w:color w:val="5A0A78"/>
          <w:kern w:val="0"/>
          <w:sz w:val="36"/>
          <w:szCs w:val="36"/>
          <w:lang w:val="fr-FR" w:eastAsia="en-GB"/>
          <w14:ligatures w14:val="none"/>
        </w:rPr>
        <w:t xml:space="preserve"> y </w:t>
      </w:r>
      <w:proofErr w:type="spellStart"/>
      <w:r w:rsidR="00E55563" w:rsidRPr="00350C99">
        <w:rPr>
          <w:rFonts w:ascii="Arial" w:eastAsia="Open Sans" w:hAnsi="Arial" w:cs="Arial"/>
          <w:bCs/>
          <w:color w:val="5A0A78"/>
          <w:kern w:val="0"/>
          <w:sz w:val="36"/>
          <w:szCs w:val="36"/>
          <w:lang w:val="fr-FR" w:eastAsia="en-GB"/>
          <w14:ligatures w14:val="none"/>
        </w:rPr>
        <w:t>receptivo</w:t>
      </w:r>
      <w:proofErr w:type="spellEnd"/>
    </w:p>
    <w:p w14:paraId="5CB1149A" w14:textId="77777777" w:rsidR="005E06CC" w:rsidRPr="00C3775C" w:rsidRDefault="005E06CC" w:rsidP="005E06CC">
      <w:pPr>
        <w:spacing w:after="0" w:line="276" w:lineRule="auto"/>
        <w:rPr>
          <w:rFonts w:ascii="Arial" w:eastAsia="Aptos" w:hAnsi="Arial" w:cs="Arial"/>
          <w:kern w:val="0"/>
          <w:lang w:val="fr-FR"/>
          <w14:ligatures w14:val="none"/>
        </w:rPr>
      </w:pPr>
      <w:r w:rsidRPr="00350C99">
        <w:rPr>
          <w:rFonts w:ascii="Arial" w:eastAsia="Aptos" w:hAnsi="Arial" w:cs="Arial"/>
          <w:kern w:val="0"/>
          <w:lang w:val="fr-FR"/>
          <w14:ligatures w14:val="none"/>
        </w:rPr>
        <w:t xml:space="preserve">"Lorem ipsum </w:t>
      </w:r>
      <w:proofErr w:type="spellStart"/>
      <w:r w:rsidRPr="00350C99">
        <w:rPr>
          <w:rFonts w:ascii="Arial" w:eastAsia="Aptos" w:hAnsi="Arial" w:cs="Arial"/>
          <w:kern w:val="0"/>
          <w:lang w:val="fr-FR"/>
          <w14:ligatures w14:val="none"/>
        </w:rPr>
        <w:t>dolor</w:t>
      </w:r>
      <w:proofErr w:type="spellEnd"/>
      <w:r w:rsidRPr="00350C99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fr-FR"/>
          <w14:ligatures w14:val="none"/>
        </w:rPr>
        <w:t>sit</w:t>
      </w:r>
      <w:proofErr w:type="spellEnd"/>
      <w:r w:rsidRPr="00350C99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fr-FR"/>
          <w14:ligatures w14:val="none"/>
        </w:rPr>
        <w:t>amet</w:t>
      </w:r>
      <w:proofErr w:type="spellEnd"/>
      <w:r w:rsidRPr="00350C99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350C99">
        <w:rPr>
          <w:rFonts w:ascii="Arial" w:eastAsia="Aptos" w:hAnsi="Arial" w:cs="Arial"/>
          <w:kern w:val="0"/>
          <w:lang w:val="fr-FR"/>
          <w14:ligatures w14:val="none"/>
        </w:rPr>
        <w:t>consectetur</w:t>
      </w:r>
      <w:proofErr w:type="spellEnd"/>
      <w:r w:rsidRPr="00350C99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fr-FR"/>
          <w14:ligatures w14:val="none"/>
        </w:rPr>
        <w:t>adipiscing</w:t>
      </w:r>
      <w:proofErr w:type="spellEnd"/>
      <w:r w:rsidRPr="00350C99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fr-FR"/>
          <w14:ligatures w14:val="none"/>
        </w:rPr>
        <w:t>elit</w:t>
      </w:r>
      <w:proofErr w:type="spellEnd"/>
      <w:r w:rsidRPr="00350C99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350C99">
        <w:rPr>
          <w:rFonts w:ascii="Arial" w:eastAsia="Aptos" w:hAnsi="Arial" w:cs="Arial"/>
          <w:kern w:val="0"/>
          <w:lang w:val="fr-FR"/>
          <w14:ligatures w14:val="none"/>
        </w:rPr>
        <w:t>sed</w:t>
      </w:r>
      <w:proofErr w:type="spellEnd"/>
      <w:r w:rsidRPr="00350C99">
        <w:rPr>
          <w:rFonts w:ascii="Arial" w:eastAsia="Aptos" w:hAnsi="Arial" w:cs="Arial"/>
          <w:kern w:val="0"/>
          <w:lang w:val="fr-FR"/>
          <w14:ligatures w14:val="none"/>
        </w:rPr>
        <w:t xml:space="preserve"> do </w:t>
      </w:r>
      <w:proofErr w:type="spellStart"/>
      <w:r w:rsidRPr="00350C99">
        <w:rPr>
          <w:rFonts w:ascii="Arial" w:eastAsia="Aptos" w:hAnsi="Arial" w:cs="Arial"/>
          <w:kern w:val="0"/>
          <w:lang w:val="fr-FR"/>
          <w14:ligatures w14:val="none"/>
        </w:rPr>
        <w:t>eiusmod</w:t>
      </w:r>
      <w:proofErr w:type="spellEnd"/>
      <w:r w:rsidRPr="00350C99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fr-FR"/>
          <w14:ligatures w14:val="none"/>
        </w:rPr>
        <w:t>tempor</w:t>
      </w:r>
      <w:proofErr w:type="spellEnd"/>
      <w:r w:rsidRPr="00350C99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fr-FR"/>
          <w14:ligatures w14:val="none"/>
        </w:rPr>
        <w:t>incididunt</w:t>
      </w:r>
      <w:proofErr w:type="spellEnd"/>
      <w:r w:rsidRPr="00350C99">
        <w:rPr>
          <w:rFonts w:ascii="Arial" w:eastAsia="Aptos" w:hAnsi="Arial" w:cs="Arial"/>
          <w:kern w:val="0"/>
          <w:lang w:val="fr-FR"/>
          <w14:ligatures w14:val="none"/>
        </w:rPr>
        <w:t xml:space="preserve"> ut </w:t>
      </w:r>
      <w:proofErr w:type="spellStart"/>
      <w:r w:rsidRPr="00350C99">
        <w:rPr>
          <w:rFonts w:ascii="Arial" w:eastAsia="Aptos" w:hAnsi="Arial" w:cs="Arial"/>
          <w:kern w:val="0"/>
          <w:lang w:val="fr-FR"/>
          <w14:ligatures w14:val="none"/>
        </w:rPr>
        <w:t>labore</w:t>
      </w:r>
      <w:proofErr w:type="spellEnd"/>
      <w:r w:rsidRPr="00350C99">
        <w:rPr>
          <w:rFonts w:ascii="Arial" w:eastAsia="Aptos" w:hAnsi="Arial" w:cs="Arial"/>
          <w:kern w:val="0"/>
          <w:lang w:val="fr-FR"/>
          <w14:ligatures w14:val="none"/>
        </w:rPr>
        <w:t xml:space="preserve"> et </w:t>
      </w:r>
      <w:proofErr w:type="spellStart"/>
      <w:r w:rsidRPr="00350C99">
        <w:rPr>
          <w:rFonts w:ascii="Arial" w:eastAsia="Aptos" w:hAnsi="Arial" w:cs="Arial"/>
          <w:kern w:val="0"/>
          <w:lang w:val="fr-FR"/>
          <w14:ligatures w14:val="none"/>
        </w:rPr>
        <w:t>dolore</w:t>
      </w:r>
      <w:proofErr w:type="spellEnd"/>
      <w:r w:rsidRPr="00350C99">
        <w:rPr>
          <w:rFonts w:ascii="Arial" w:eastAsia="Aptos" w:hAnsi="Arial" w:cs="Arial"/>
          <w:kern w:val="0"/>
          <w:lang w:val="fr-FR"/>
          <w14:ligatures w14:val="none"/>
        </w:rPr>
        <w:t xml:space="preserve"> magna </w:t>
      </w:r>
      <w:proofErr w:type="spellStart"/>
      <w:r w:rsidRPr="00350C99">
        <w:rPr>
          <w:rFonts w:ascii="Arial" w:eastAsia="Aptos" w:hAnsi="Arial" w:cs="Arial"/>
          <w:kern w:val="0"/>
          <w:lang w:val="fr-FR"/>
          <w14:ligatures w14:val="none"/>
        </w:rPr>
        <w:t>aliqua</w:t>
      </w:r>
      <w:proofErr w:type="spellEnd"/>
      <w:r w:rsidRPr="00350C99">
        <w:rPr>
          <w:rFonts w:ascii="Arial" w:eastAsia="Aptos" w:hAnsi="Arial" w:cs="Arial"/>
          <w:kern w:val="0"/>
          <w:lang w:val="fr-FR"/>
          <w14:ligatures w14:val="none"/>
        </w:rPr>
        <w:t xml:space="preserve">. </w:t>
      </w:r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Ut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enim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ad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minim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veniam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quis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nostrud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exercitation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ullamco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laboris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nisi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ut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aliquip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ex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ea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commodo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consequat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. Duis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aute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irure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dolor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in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reprehenderit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in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voluptate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velit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esse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cillum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dolore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eu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fugiat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nulla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pariatur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.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Excepteur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sint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occaecat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cupidatat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non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proident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sunt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in culpa qui officia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deserunt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mollit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anim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id est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laborum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>."</w:t>
      </w:r>
    </w:p>
    <w:p w14:paraId="2922A0DA" w14:textId="77777777" w:rsidR="00A5266B" w:rsidRDefault="00A5266B" w:rsidP="00A5266B">
      <w:pPr>
        <w:spacing w:after="120" w:line="276" w:lineRule="auto"/>
        <w:rPr>
          <w:rFonts w:ascii="Arial" w:eastAsia="Open Sans" w:hAnsi="Arial" w:cs="Arial"/>
          <w:kern w:val="0"/>
          <w:lang w:val="fr-FR" w:eastAsia="en-GB"/>
          <w14:ligatures w14:val="none"/>
        </w:rPr>
      </w:pPr>
    </w:p>
    <w:p w14:paraId="6E99DC02" w14:textId="3A494D2E" w:rsidR="003804A4" w:rsidRPr="00A5266B" w:rsidRDefault="005B2EF1" w:rsidP="00A5266B">
      <w:pPr>
        <w:spacing w:after="120" w:line="276" w:lineRule="auto"/>
        <w:rPr>
          <w:rFonts w:ascii="Arial" w:hAnsi="Arial" w:cs="Arial"/>
          <w:lang w:val="es-UY"/>
        </w:rPr>
      </w:pPr>
      <w:r w:rsidRPr="00A5266B">
        <w:rPr>
          <w:rFonts w:ascii="Arial" w:eastAsia="Open Sans" w:hAnsi="Arial" w:cs="Arial"/>
          <w:bCs/>
          <w:color w:val="5A0A78"/>
          <w:kern w:val="0"/>
          <w:sz w:val="36"/>
          <w:szCs w:val="36"/>
          <w:lang w:val="es-UY" w:eastAsia="en-GB"/>
          <w14:ligatures w14:val="none"/>
        </w:rPr>
        <w:t xml:space="preserve">5. </w:t>
      </w:r>
      <w:bookmarkStart w:id="2" w:name="_7nqnjdy08dct" w:colFirst="0" w:colLast="0"/>
      <w:bookmarkEnd w:id="2"/>
      <w:r w:rsidR="00A5266B" w:rsidRPr="00A5266B">
        <w:rPr>
          <w:rFonts w:ascii="Arial" w:eastAsia="Open Sans" w:hAnsi="Arial" w:cs="Arial"/>
          <w:bCs/>
          <w:color w:val="5A0A78"/>
          <w:kern w:val="0"/>
          <w:sz w:val="36"/>
          <w:szCs w:val="36"/>
          <w:lang w:val="es-UY" w:eastAsia="en-GB"/>
          <w14:ligatures w14:val="none"/>
        </w:rPr>
        <w:t>Cultura pública y discursos favorables hacia la sociedad civil</w:t>
      </w:r>
    </w:p>
    <w:p w14:paraId="3ACB4259" w14:textId="77777777" w:rsidR="005E06CC" w:rsidRPr="00C3775C" w:rsidRDefault="005E06CC" w:rsidP="005E06CC">
      <w:pPr>
        <w:spacing w:after="0" w:line="276" w:lineRule="auto"/>
        <w:rPr>
          <w:rFonts w:ascii="Arial" w:eastAsia="Aptos" w:hAnsi="Arial" w:cs="Arial"/>
          <w:kern w:val="0"/>
          <w:lang w:val="fr-FR"/>
          <w14:ligatures w14:val="none"/>
        </w:rPr>
      </w:pPr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"Lorem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ipsum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dolor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sit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amet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,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consectetur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adipiscing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elit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, sed do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eiusmod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tempor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incididunt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ut labore et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dolore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magna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aliqua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. Ut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enim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ad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minim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veniam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, quis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nostrud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exercitation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ullamco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laboris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nisi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ut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aliquip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ex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ea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commodo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consequat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. </w:t>
      </w:r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Duis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aute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irure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dolor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in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reprehenderit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in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voluptate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velit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esse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cillum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dolore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eu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fugiat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nulla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pariatur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.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Excepteur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sint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occaecat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cupidatat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non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proident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sunt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in culpa qui officia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deserunt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mollit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anim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id est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laborum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>."</w:t>
      </w:r>
    </w:p>
    <w:p w14:paraId="545B0AB4" w14:textId="77777777" w:rsidR="00AD455D" w:rsidRPr="00C3775C" w:rsidRDefault="00AD455D" w:rsidP="005E06CC">
      <w:pPr>
        <w:spacing w:after="0" w:line="276" w:lineRule="auto"/>
        <w:rPr>
          <w:rFonts w:ascii="Arial" w:eastAsia="Aptos" w:hAnsi="Arial" w:cs="Arial"/>
          <w:kern w:val="0"/>
          <w:lang w:val="fr-FR"/>
          <w14:ligatures w14:val="none"/>
        </w:rPr>
      </w:pPr>
    </w:p>
    <w:p w14:paraId="0F132277" w14:textId="074FF694" w:rsidR="00AD455D" w:rsidRPr="005B1669" w:rsidRDefault="00AD455D" w:rsidP="005B1669">
      <w:pPr>
        <w:spacing w:after="120" w:line="276" w:lineRule="auto"/>
        <w:rPr>
          <w:rFonts w:ascii="Arial" w:hAnsi="Arial" w:cs="Arial"/>
          <w:lang w:val="es-UY"/>
        </w:rPr>
      </w:pPr>
      <w:r w:rsidRPr="005B1669">
        <w:rPr>
          <w:rFonts w:ascii="Arial" w:eastAsia="Open Sans" w:hAnsi="Arial" w:cs="Arial"/>
          <w:bCs/>
          <w:color w:val="5A0A78"/>
          <w:kern w:val="0"/>
          <w:sz w:val="36"/>
          <w:szCs w:val="36"/>
          <w:lang w:val="es-UY" w:eastAsia="en-GB"/>
          <w14:ligatures w14:val="none"/>
        </w:rPr>
        <w:t xml:space="preserve">6. </w:t>
      </w:r>
      <w:r w:rsidR="005B1669" w:rsidRPr="00350C99">
        <w:rPr>
          <w:rFonts w:ascii="Arial" w:eastAsia="Open Sans" w:hAnsi="Arial" w:cs="Arial"/>
          <w:bCs/>
          <w:color w:val="5A0A78"/>
          <w:kern w:val="0"/>
          <w:sz w:val="36"/>
          <w:szCs w:val="36"/>
          <w:lang w:val="es-UY" w:eastAsia="en-GB"/>
          <w14:ligatures w14:val="none"/>
        </w:rPr>
        <w:t>Acceso a un entorno digital seguro</w:t>
      </w:r>
    </w:p>
    <w:p w14:paraId="3AAFA144" w14:textId="77777777" w:rsidR="00AD455D" w:rsidRPr="00C3775C" w:rsidRDefault="00AD455D" w:rsidP="00AD455D">
      <w:pPr>
        <w:spacing w:after="0" w:line="276" w:lineRule="auto"/>
        <w:rPr>
          <w:rFonts w:ascii="Arial" w:eastAsia="Aptos" w:hAnsi="Arial" w:cs="Arial"/>
          <w:kern w:val="0"/>
          <w:lang w:val="fr-FR"/>
          <w14:ligatures w14:val="none"/>
        </w:rPr>
      </w:pPr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"Lorem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ipsum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dolor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sit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amet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,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consectetur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adipiscing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elit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, sed do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eiusmod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tempor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incididunt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ut labore et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dolore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magna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aliqua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. Ut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enim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ad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minim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veniam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, quis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nostrud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exercitation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ullamco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laboris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nisi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ut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aliquip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ex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ea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 commodo </w:t>
      </w:r>
      <w:proofErr w:type="spellStart"/>
      <w:r w:rsidRPr="00350C99">
        <w:rPr>
          <w:rFonts w:ascii="Arial" w:eastAsia="Aptos" w:hAnsi="Arial" w:cs="Arial"/>
          <w:kern w:val="0"/>
          <w:lang w:val="es-UY"/>
          <w14:ligatures w14:val="none"/>
        </w:rPr>
        <w:t>consequat</w:t>
      </w:r>
      <w:proofErr w:type="spellEnd"/>
      <w:r w:rsidRPr="00350C99">
        <w:rPr>
          <w:rFonts w:ascii="Arial" w:eastAsia="Aptos" w:hAnsi="Arial" w:cs="Arial"/>
          <w:kern w:val="0"/>
          <w:lang w:val="es-UY"/>
          <w14:ligatures w14:val="none"/>
        </w:rPr>
        <w:t xml:space="preserve">. </w:t>
      </w:r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Duis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aute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irure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dolor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in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reprehenderit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in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voluptate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velit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esse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cillum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dolore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eu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fugiat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nulla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pariatur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.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Excepteur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sint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occaecat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cupidatat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non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proident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sunt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in culpa qui officia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deserunt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mollit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anim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id est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laborum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>."</w:t>
      </w:r>
    </w:p>
    <w:p w14:paraId="4B652F30" w14:textId="77777777" w:rsidR="00433BDB" w:rsidRPr="00C3775C" w:rsidRDefault="00433BDB" w:rsidP="00433BDB">
      <w:pPr>
        <w:spacing w:after="0" w:line="276" w:lineRule="auto"/>
        <w:rPr>
          <w:rFonts w:ascii="Arial" w:eastAsia="Open Sans" w:hAnsi="Arial" w:cs="Arial"/>
          <w:kern w:val="0"/>
          <w:lang w:val="fr-FR" w:eastAsia="en-GB"/>
          <w14:ligatures w14:val="none"/>
        </w:rPr>
      </w:pPr>
    </w:p>
    <w:p w14:paraId="3FD98108" w14:textId="46D493F8" w:rsidR="005B2EF1" w:rsidRPr="00125530" w:rsidRDefault="00125530" w:rsidP="005B2EF1">
      <w:pPr>
        <w:spacing w:before="240" w:after="240" w:line="276" w:lineRule="auto"/>
        <w:rPr>
          <w:rFonts w:ascii="Arial" w:eastAsia="Open Sans" w:hAnsi="Arial" w:cs="Arial"/>
          <w:bCs/>
          <w:color w:val="5A0A78"/>
          <w:kern w:val="0"/>
          <w:sz w:val="36"/>
          <w:szCs w:val="36"/>
          <w:lang w:val="fr-FR" w:eastAsia="en-GB"/>
          <w14:ligatures w14:val="none"/>
        </w:rPr>
      </w:pPr>
      <w:bookmarkStart w:id="3" w:name="_ulz0birjq3rp" w:colFirst="0" w:colLast="0"/>
      <w:bookmarkEnd w:id="3"/>
      <w:r w:rsidRPr="00125530">
        <w:rPr>
          <w:rFonts w:ascii="Arial" w:eastAsia="Open Sans" w:hAnsi="Arial" w:cs="Arial"/>
          <w:bCs/>
          <w:color w:val="5A0A78"/>
          <w:kern w:val="0"/>
          <w:sz w:val="36"/>
          <w:szCs w:val="36"/>
          <w:lang w:val="fr-FR" w:eastAsia="en-GB"/>
          <w14:ligatures w14:val="none"/>
        </w:rPr>
        <w:t>Ret</w:t>
      </w:r>
      <w:r>
        <w:rPr>
          <w:rFonts w:ascii="Arial" w:eastAsia="Open Sans" w:hAnsi="Arial" w:cs="Arial"/>
          <w:bCs/>
          <w:color w:val="5A0A78"/>
          <w:kern w:val="0"/>
          <w:sz w:val="36"/>
          <w:szCs w:val="36"/>
          <w:lang w:val="fr-FR" w:eastAsia="en-GB"/>
          <w14:ligatures w14:val="none"/>
        </w:rPr>
        <w:t xml:space="preserve">os y </w:t>
      </w:r>
      <w:proofErr w:type="spellStart"/>
      <w:r>
        <w:rPr>
          <w:rFonts w:ascii="Arial" w:eastAsia="Open Sans" w:hAnsi="Arial" w:cs="Arial"/>
          <w:bCs/>
          <w:color w:val="5A0A78"/>
          <w:kern w:val="0"/>
          <w:sz w:val="36"/>
          <w:szCs w:val="36"/>
          <w:lang w:val="fr-FR" w:eastAsia="en-GB"/>
          <w14:ligatures w14:val="none"/>
        </w:rPr>
        <w:t>oportunidades</w:t>
      </w:r>
      <w:proofErr w:type="spellEnd"/>
    </w:p>
    <w:p w14:paraId="4D32F53A" w14:textId="77777777" w:rsidR="005E06CC" w:rsidRPr="00C3775C" w:rsidRDefault="005E06CC" w:rsidP="005E06CC">
      <w:pPr>
        <w:spacing w:after="0" w:line="276" w:lineRule="auto"/>
        <w:rPr>
          <w:rFonts w:ascii="Arial" w:eastAsia="Aptos" w:hAnsi="Arial" w:cs="Arial"/>
          <w:kern w:val="0"/>
          <w:lang w:val="fr-FR"/>
          <w14:ligatures w14:val="none"/>
        </w:rPr>
      </w:pPr>
      <w:r w:rsidRPr="00125530">
        <w:rPr>
          <w:rFonts w:ascii="Arial" w:eastAsia="Aptos" w:hAnsi="Arial" w:cs="Arial"/>
          <w:kern w:val="0"/>
          <w:lang w:val="fr-FR"/>
          <w14:ligatures w14:val="none"/>
        </w:rPr>
        <w:t xml:space="preserve">"Lorem ipsum </w:t>
      </w:r>
      <w:proofErr w:type="spellStart"/>
      <w:r w:rsidRPr="00125530">
        <w:rPr>
          <w:rFonts w:ascii="Arial" w:eastAsia="Aptos" w:hAnsi="Arial" w:cs="Arial"/>
          <w:kern w:val="0"/>
          <w:lang w:val="fr-FR"/>
          <w14:ligatures w14:val="none"/>
        </w:rPr>
        <w:t>dolor</w:t>
      </w:r>
      <w:proofErr w:type="spellEnd"/>
      <w:r w:rsidRPr="00125530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125530">
        <w:rPr>
          <w:rFonts w:ascii="Arial" w:eastAsia="Aptos" w:hAnsi="Arial" w:cs="Arial"/>
          <w:kern w:val="0"/>
          <w:lang w:val="fr-FR"/>
          <w14:ligatures w14:val="none"/>
        </w:rPr>
        <w:t>sit</w:t>
      </w:r>
      <w:proofErr w:type="spellEnd"/>
      <w:r w:rsidRPr="00125530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125530">
        <w:rPr>
          <w:rFonts w:ascii="Arial" w:eastAsia="Aptos" w:hAnsi="Arial" w:cs="Arial"/>
          <w:kern w:val="0"/>
          <w:lang w:val="fr-FR"/>
          <w14:ligatures w14:val="none"/>
        </w:rPr>
        <w:t>amet</w:t>
      </w:r>
      <w:proofErr w:type="spellEnd"/>
      <w:r w:rsidRPr="00125530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125530">
        <w:rPr>
          <w:rFonts w:ascii="Arial" w:eastAsia="Aptos" w:hAnsi="Arial" w:cs="Arial"/>
          <w:kern w:val="0"/>
          <w:lang w:val="fr-FR"/>
          <w14:ligatures w14:val="none"/>
        </w:rPr>
        <w:t>consectetur</w:t>
      </w:r>
      <w:proofErr w:type="spellEnd"/>
      <w:r w:rsidRPr="00125530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125530">
        <w:rPr>
          <w:rFonts w:ascii="Arial" w:eastAsia="Aptos" w:hAnsi="Arial" w:cs="Arial"/>
          <w:kern w:val="0"/>
          <w:lang w:val="fr-FR"/>
          <w14:ligatures w14:val="none"/>
        </w:rPr>
        <w:t>adipiscing</w:t>
      </w:r>
      <w:proofErr w:type="spellEnd"/>
      <w:r w:rsidRPr="00125530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125530">
        <w:rPr>
          <w:rFonts w:ascii="Arial" w:eastAsia="Aptos" w:hAnsi="Arial" w:cs="Arial"/>
          <w:kern w:val="0"/>
          <w:lang w:val="fr-FR"/>
          <w14:ligatures w14:val="none"/>
        </w:rPr>
        <w:t>elit</w:t>
      </w:r>
      <w:proofErr w:type="spellEnd"/>
      <w:r w:rsidRPr="00125530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125530">
        <w:rPr>
          <w:rFonts w:ascii="Arial" w:eastAsia="Aptos" w:hAnsi="Arial" w:cs="Arial"/>
          <w:kern w:val="0"/>
          <w:lang w:val="fr-FR"/>
          <w14:ligatures w14:val="none"/>
        </w:rPr>
        <w:t>sed</w:t>
      </w:r>
      <w:proofErr w:type="spellEnd"/>
      <w:r w:rsidRPr="00125530">
        <w:rPr>
          <w:rFonts w:ascii="Arial" w:eastAsia="Aptos" w:hAnsi="Arial" w:cs="Arial"/>
          <w:kern w:val="0"/>
          <w:lang w:val="fr-FR"/>
          <w14:ligatures w14:val="none"/>
        </w:rPr>
        <w:t xml:space="preserve"> do </w:t>
      </w:r>
      <w:proofErr w:type="spellStart"/>
      <w:r w:rsidRPr="00125530">
        <w:rPr>
          <w:rFonts w:ascii="Arial" w:eastAsia="Aptos" w:hAnsi="Arial" w:cs="Arial"/>
          <w:kern w:val="0"/>
          <w:lang w:val="fr-FR"/>
          <w14:ligatures w14:val="none"/>
        </w:rPr>
        <w:t>eiusmod</w:t>
      </w:r>
      <w:proofErr w:type="spellEnd"/>
      <w:r w:rsidRPr="00125530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125530">
        <w:rPr>
          <w:rFonts w:ascii="Arial" w:eastAsia="Aptos" w:hAnsi="Arial" w:cs="Arial"/>
          <w:kern w:val="0"/>
          <w:lang w:val="fr-FR"/>
          <w14:ligatures w14:val="none"/>
        </w:rPr>
        <w:t>tempor</w:t>
      </w:r>
      <w:proofErr w:type="spellEnd"/>
      <w:r w:rsidRPr="00125530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125530">
        <w:rPr>
          <w:rFonts w:ascii="Arial" w:eastAsia="Aptos" w:hAnsi="Arial" w:cs="Arial"/>
          <w:kern w:val="0"/>
          <w:lang w:val="fr-FR"/>
          <w14:ligatures w14:val="none"/>
        </w:rPr>
        <w:t>incididunt</w:t>
      </w:r>
      <w:proofErr w:type="spellEnd"/>
      <w:r w:rsidRPr="00125530">
        <w:rPr>
          <w:rFonts w:ascii="Arial" w:eastAsia="Aptos" w:hAnsi="Arial" w:cs="Arial"/>
          <w:kern w:val="0"/>
          <w:lang w:val="fr-FR"/>
          <w14:ligatures w14:val="none"/>
        </w:rPr>
        <w:t xml:space="preserve"> ut </w:t>
      </w:r>
      <w:proofErr w:type="spellStart"/>
      <w:r w:rsidRPr="00125530">
        <w:rPr>
          <w:rFonts w:ascii="Arial" w:eastAsia="Aptos" w:hAnsi="Arial" w:cs="Arial"/>
          <w:kern w:val="0"/>
          <w:lang w:val="fr-FR"/>
          <w14:ligatures w14:val="none"/>
        </w:rPr>
        <w:t>labore</w:t>
      </w:r>
      <w:proofErr w:type="spellEnd"/>
      <w:r w:rsidRPr="00125530">
        <w:rPr>
          <w:rFonts w:ascii="Arial" w:eastAsia="Aptos" w:hAnsi="Arial" w:cs="Arial"/>
          <w:kern w:val="0"/>
          <w:lang w:val="fr-FR"/>
          <w14:ligatures w14:val="none"/>
        </w:rPr>
        <w:t xml:space="preserve"> et </w:t>
      </w:r>
      <w:proofErr w:type="spellStart"/>
      <w:r w:rsidRPr="00125530">
        <w:rPr>
          <w:rFonts w:ascii="Arial" w:eastAsia="Aptos" w:hAnsi="Arial" w:cs="Arial"/>
          <w:kern w:val="0"/>
          <w:lang w:val="fr-FR"/>
          <w14:ligatures w14:val="none"/>
        </w:rPr>
        <w:t>dolore</w:t>
      </w:r>
      <w:proofErr w:type="spellEnd"/>
      <w:r w:rsidRPr="00125530">
        <w:rPr>
          <w:rFonts w:ascii="Arial" w:eastAsia="Aptos" w:hAnsi="Arial" w:cs="Arial"/>
          <w:kern w:val="0"/>
          <w:lang w:val="fr-FR"/>
          <w14:ligatures w14:val="none"/>
        </w:rPr>
        <w:t xml:space="preserve"> magna </w:t>
      </w:r>
      <w:proofErr w:type="spellStart"/>
      <w:r w:rsidRPr="00125530">
        <w:rPr>
          <w:rFonts w:ascii="Arial" w:eastAsia="Aptos" w:hAnsi="Arial" w:cs="Arial"/>
          <w:kern w:val="0"/>
          <w:lang w:val="fr-FR"/>
          <w14:ligatures w14:val="none"/>
        </w:rPr>
        <w:t>aliqua</w:t>
      </w:r>
      <w:proofErr w:type="spellEnd"/>
      <w:r w:rsidRPr="00125530">
        <w:rPr>
          <w:rFonts w:ascii="Arial" w:eastAsia="Aptos" w:hAnsi="Arial" w:cs="Arial"/>
          <w:kern w:val="0"/>
          <w:lang w:val="fr-FR"/>
          <w14:ligatures w14:val="none"/>
        </w:rPr>
        <w:t xml:space="preserve">. </w:t>
      </w:r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Ut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enim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ad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minim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veniam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quis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nostrud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exercitation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ullamco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laboris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nisi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ut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aliquip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ex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ea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commodo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consequat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. Duis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aute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irure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dolor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in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reprehenderit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in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voluptate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velit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esse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cillum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dolore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eu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fugiat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nulla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pariatur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.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Excepteur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sint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occaecat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cupidatat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non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proident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,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sunt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in culpa qui officia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deserunt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mollit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anim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 xml:space="preserve"> id est </w:t>
      </w:r>
      <w:proofErr w:type="spellStart"/>
      <w:r w:rsidRPr="00C3775C">
        <w:rPr>
          <w:rFonts w:ascii="Arial" w:eastAsia="Aptos" w:hAnsi="Arial" w:cs="Arial"/>
          <w:kern w:val="0"/>
          <w:lang w:val="fr-FR"/>
          <w14:ligatures w14:val="none"/>
        </w:rPr>
        <w:t>laborum</w:t>
      </w:r>
      <w:proofErr w:type="spellEnd"/>
      <w:r w:rsidRPr="00C3775C">
        <w:rPr>
          <w:rFonts w:ascii="Arial" w:eastAsia="Aptos" w:hAnsi="Arial" w:cs="Arial"/>
          <w:kern w:val="0"/>
          <w:lang w:val="fr-FR"/>
          <w14:ligatures w14:val="none"/>
        </w:rPr>
        <w:t>."</w:t>
      </w:r>
    </w:p>
    <w:p w14:paraId="26415268" w14:textId="77777777" w:rsidR="00C70EEB" w:rsidRPr="00C3775C" w:rsidRDefault="00C70EEB" w:rsidP="005B2EF1">
      <w:pPr>
        <w:spacing w:line="276" w:lineRule="auto"/>
        <w:rPr>
          <w:rFonts w:ascii="Arial" w:hAnsi="Arial" w:cs="Arial"/>
          <w:lang w:val="fr-FR"/>
        </w:rPr>
      </w:pPr>
    </w:p>
    <w:p w14:paraId="31266263" w14:textId="77777777" w:rsidR="005E06CC" w:rsidRPr="00C3775C" w:rsidRDefault="005E06CC" w:rsidP="005B2EF1">
      <w:pPr>
        <w:spacing w:line="276" w:lineRule="auto"/>
        <w:rPr>
          <w:rFonts w:ascii="Arial" w:hAnsi="Arial" w:cs="Arial"/>
          <w:lang w:val="fr-FR"/>
        </w:rPr>
      </w:pPr>
    </w:p>
    <w:p w14:paraId="265510BA" w14:textId="77777777" w:rsidR="00732844" w:rsidRPr="00C3775C" w:rsidRDefault="00732844" w:rsidP="005B2EF1">
      <w:pPr>
        <w:spacing w:line="276" w:lineRule="auto"/>
        <w:rPr>
          <w:rFonts w:ascii="Arial" w:hAnsi="Arial" w:cs="Arial"/>
          <w:i/>
          <w:iCs/>
          <w:lang w:val="fr-FR"/>
        </w:rPr>
      </w:pPr>
    </w:p>
    <w:p w14:paraId="565F7C33" w14:textId="77777777" w:rsidR="00732844" w:rsidRPr="00C3775C" w:rsidRDefault="00732844" w:rsidP="005B2EF1">
      <w:pPr>
        <w:spacing w:line="276" w:lineRule="auto"/>
        <w:rPr>
          <w:rFonts w:ascii="Arial" w:hAnsi="Arial" w:cs="Arial"/>
          <w:i/>
          <w:iCs/>
          <w:lang w:val="fr-FR"/>
        </w:rPr>
      </w:pPr>
    </w:p>
    <w:p w14:paraId="51DBB1C4" w14:textId="77777777" w:rsidR="00732844" w:rsidRPr="00C3775C" w:rsidRDefault="00732844" w:rsidP="005B2EF1">
      <w:pPr>
        <w:spacing w:line="276" w:lineRule="auto"/>
        <w:rPr>
          <w:rFonts w:ascii="Arial" w:hAnsi="Arial" w:cs="Arial"/>
          <w:i/>
          <w:iCs/>
          <w:lang w:val="fr-FR"/>
        </w:rPr>
      </w:pPr>
    </w:p>
    <w:p w14:paraId="4411A527" w14:textId="77777777" w:rsidR="00732844" w:rsidRPr="00C3775C" w:rsidRDefault="00732844" w:rsidP="005B2EF1">
      <w:pPr>
        <w:spacing w:line="276" w:lineRule="auto"/>
        <w:rPr>
          <w:rFonts w:ascii="Arial" w:hAnsi="Arial" w:cs="Arial"/>
          <w:i/>
          <w:iCs/>
          <w:lang w:val="fr-FR"/>
        </w:rPr>
      </w:pPr>
    </w:p>
    <w:p w14:paraId="1FF30F94" w14:textId="669F7829" w:rsidR="005E06CC" w:rsidRPr="006D233B" w:rsidRDefault="006D233B" w:rsidP="005B2EF1">
      <w:pPr>
        <w:spacing w:line="276" w:lineRule="auto"/>
        <w:rPr>
          <w:rFonts w:ascii="Arial" w:hAnsi="Arial" w:cs="Arial"/>
          <w:i/>
          <w:iCs/>
          <w:lang w:val="es-UY"/>
        </w:rPr>
        <w:sectPr w:rsidR="005E06CC" w:rsidRPr="006D233B" w:rsidSect="00D71C54">
          <w:headerReference w:type="default" r:id="rId13"/>
          <w:footerReference w:type="default" r:id="rId14"/>
          <w:pgSz w:w="11906" w:h="16838" w:code="9"/>
          <w:pgMar w:top="1134" w:right="1440" w:bottom="567" w:left="1440" w:header="1134" w:footer="57" w:gutter="0"/>
          <w:pgNumType w:start="1"/>
          <w:cols w:space="708"/>
          <w:titlePg/>
          <w:docGrid w:linePitch="360"/>
        </w:sectPr>
      </w:pPr>
      <w:r w:rsidRPr="006D233B">
        <w:rPr>
          <w:rFonts w:ascii="Arial" w:hAnsi="Arial" w:cs="Arial"/>
          <w:i/>
          <w:iCs/>
          <w:lang w:val="es-UY"/>
        </w:rPr>
        <w:t>Esta publicación fue financiada por la Unión Europea. Su contenido es responsabilidad exclusiva del autor y no refleja necesariamente los puntos de vista de la Unión Europea.</w:t>
      </w:r>
    </w:p>
    <w:p w14:paraId="4AA95956" w14:textId="11BB7B88" w:rsidR="00B85EB3" w:rsidRPr="006D233B" w:rsidRDefault="00A344E2" w:rsidP="00D71C54">
      <w:pPr>
        <w:spacing w:line="276" w:lineRule="auto"/>
        <w:rPr>
          <w:rFonts w:ascii="Arial" w:hAnsi="Arial" w:cs="Arial"/>
          <w:lang w:val="es-UY"/>
        </w:rPr>
      </w:pPr>
      <w:r w:rsidRPr="00262D91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29C0BBE" wp14:editId="1568FF28">
            <wp:simplePos x="0" y="0"/>
            <wp:positionH relativeFrom="page">
              <wp:posOffset>-504604</wp:posOffset>
            </wp:positionH>
            <wp:positionV relativeFrom="paragraph">
              <wp:posOffset>-2135505</wp:posOffset>
            </wp:positionV>
            <wp:extent cx="8039100" cy="11376338"/>
            <wp:effectExtent l="0" t="0" r="0" b="0"/>
            <wp:wrapNone/>
            <wp:docPr id="1428040113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040113" name="Graphic 4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1137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F8121" w14:textId="77777777" w:rsidR="00D71C54" w:rsidRPr="006D233B" w:rsidRDefault="00D71C54" w:rsidP="00D71C54">
      <w:pPr>
        <w:rPr>
          <w:rFonts w:ascii="Arial" w:hAnsi="Arial" w:cs="Arial"/>
          <w:lang w:val="es-UY"/>
        </w:rPr>
      </w:pPr>
    </w:p>
    <w:p w14:paraId="2D4719C9" w14:textId="2467B3D5" w:rsidR="00D71C54" w:rsidRPr="006D233B" w:rsidRDefault="00D71C54" w:rsidP="00D71C54">
      <w:pPr>
        <w:rPr>
          <w:rFonts w:ascii="Arial" w:hAnsi="Arial" w:cs="Arial"/>
          <w:lang w:val="es-UY"/>
        </w:rPr>
      </w:pPr>
    </w:p>
    <w:p w14:paraId="0B298AE0" w14:textId="0A87AB18" w:rsidR="00D71C54" w:rsidRPr="006D233B" w:rsidRDefault="00D71C54" w:rsidP="00D71C54">
      <w:pPr>
        <w:rPr>
          <w:rFonts w:ascii="Arial" w:hAnsi="Arial" w:cs="Arial"/>
          <w:lang w:val="es-UY"/>
        </w:rPr>
      </w:pPr>
    </w:p>
    <w:p w14:paraId="3CCA53EC" w14:textId="77777777" w:rsidR="00D71C54" w:rsidRPr="006D233B" w:rsidRDefault="00D71C54" w:rsidP="00D71C54">
      <w:pPr>
        <w:rPr>
          <w:rFonts w:ascii="Arial" w:hAnsi="Arial" w:cs="Arial"/>
          <w:lang w:val="es-UY"/>
        </w:rPr>
      </w:pPr>
    </w:p>
    <w:p w14:paraId="281E9FAB" w14:textId="77777777" w:rsidR="00D71C54" w:rsidRPr="006D233B" w:rsidRDefault="00D71C54" w:rsidP="00D71C54">
      <w:pPr>
        <w:rPr>
          <w:rFonts w:ascii="Arial" w:hAnsi="Arial" w:cs="Arial"/>
          <w:lang w:val="es-UY"/>
        </w:rPr>
      </w:pPr>
    </w:p>
    <w:p w14:paraId="6525F95F" w14:textId="77777777" w:rsidR="00D71C54" w:rsidRPr="006D233B" w:rsidRDefault="00D71C54" w:rsidP="00D71C54">
      <w:pPr>
        <w:rPr>
          <w:rFonts w:ascii="Arial" w:hAnsi="Arial" w:cs="Arial"/>
          <w:lang w:val="es-UY"/>
        </w:rPr>
      </w:pPr>
    </w:p>
    <w:p w14:paraId="38419AAC" w14:textId="77777777" w:rsidR="00D71C54" w:rsidRPr="006D233B" w:rsidRDefault="00D71C54" w:rsidP="00D71C54">
      <w:pPr>
        <w:rPr>
          <w:rFonts w:ascii="Arial" w:hAnsi="Arial" w:cs="Arial"/>
          <w:lang w:val="es-UY"/>
        </w:rPr>
      </w:pPr>
    </w:p>
    <w:p w14:paraId="3368D396" w14:textId="77777777" w:rsidR="00D71C54" w:rsidRPr="006D233B" w:rsidRDefault="00D71C54" w:rsidP="00D71C54">
      <w:pPr>
        <w:rPr>
          <w:rFonts w:ascii="Arial" w:hAnsi="Arial" w:cs="Arial"/>
          <w:lang w:val="es-UY"/>
        </w:rPr>
      </w:pPr>
    </w:p>
    <w:p w14:paraId="603A230E" w14:textId="77777777" w:rsidR="00D71C54" w:rsidRPr="006D233B" w:rsidRDefault="00D71C54" w:rsidP="00D71C54">
      <w:pPr>
        <w:rPr>
          <w:rFonts w:ascii="Arial" w:hAnsi="Arial" w:cs="Arial"/>
          <w:lang w:val="es-UY"/>
        </w:rPr>
      </w:pPr>
    </w:p>
    <w:p w14:paraId="3ED5B175" w14:textId="77777777" w:rsidR="00D71C54" w:rsidRPr="006D233B" w:rsidRDefault="00D71C54" w:rsidP="00D71C54">
      <w:pPr>
        <w:rPr>
          <w:rFonts w:ascii="Arial" w:hAnsi="Arial" w:cs="Arial"/>
          <w:lang w:val="es-UY"/>
        </w:rPr>
      </w:pPr>
    </w:p>
    <w:p w14:paraId="219A43D5" w14:textId="77777777" w:rsidR="00D71C54" w:rsidRPr="006D233B" w:rsidRDefault="00D71C54" w:rsidP="00D71C54">
      <w:pPr>
        <w:rPr>
          <w:rFonts w:ascii="Arial" w:hAnsi="Arial" w:cs="Arial"/>
          <w:lang w:val="es-UY"/>
        </w:rPr>
      </w:pPr>
    </w:p>
    <w:p w14:paraId="5C8F22AD" w14:textId="77777777" w:rsidR="00D71C54" w:rsidRPr="006D233B" w:rsidRDefault="00D71C54" w:rsidP="00D71C54">
      <w:pPr>
        <w:rPr>
          <w:rFonts w:ascii="Arial" w:hAnsi="Arial" w:cs="Arial"/>
          <w:lang w:val="es-UY"/>
        </w:rPr>
      </w:pPr>
    </w:p>
    <w:p w14:paraId="7421E34F" w14:textId="77777777" w:rsidR="00D71C54" w:rsidRPr="006D233B" w:rsidRDefault="00D71C54" w:rsidP="00D71C54">
      <w:pPr>
        <w:rPr>
          <w:rFonts w:ascii="Arial" w:hAnsi="Arial" w:cs="Arial"/>
          <w:lang w:val="es-UY"/>
        </w:rPr>
      </w:pPr>
    </w:p>
    <w:p w14:paraId="307987B4" w14:textId="4157DC5B" w:rsidR="00D71C54" w:rsidRPr="006D233B" w:rsidRDefault="00D71C54" w:rsidP="00D71C54">
      <w:pPr>
        <w:tabs>
          <w:tab w:val="left" w:pos="6375"/>
        </w:tabs>
        <w:rPr>
          <w:rFonts w:ascii="Arial" w:hAnsi="Arial" w:cs="Arial"/>
          <w:lang w:val="es-UY"/>
        </w:rPr>
      </w:pPr>
      <w:r w:rsidRPr="006D233B">
        <w:rPr>
          <w:rFonts w:ascii="Arial" w:hAnsi="Arial" w:cs="Arial"/>
          <w:lang w:val="es-UY"/>
        </w:rPr>
        <w:tab/>
      </w:r>
    </w:p>
    <w:sectPr w:rsidR="00D71C54" w:rsidRPr="006D233B" w:rsidSect="00F21EA6">
      <w:pgSz w:w="11906" w:h="16838" w:code="9"/>
      <w:pgMar w:top="2268" w:right="1440" w:bottom="1440" w:left="1440" w:header="1701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8C9718" w14:textId="77777777" w:rsidR="00BE2378" w:rsidRDefault="00BE2378" w:rsidP="00044CDC">
      <w:pPr>
        <w:spacing w:after="0" w:line="240" w:lineRule="auto"/>
      </w:pPr>
      <w:r>
        <w:separator/>
      </w:r>
    </w:p>
  </w:endnote>
  <w:endnote w:type="continuationSeparator" w:id="0">
    <w:p w14:paraId="5BC8D0EF" w14:textId="77777777" w:rsidR="00BE2378" w:rsidRDefault="00BE2378" w:rsidP="00044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ek Devanagari">
    <w:altName w:val="Mangal"/>
    <w:panose1 w:val="00000000000000000000"/>
    <w:charset w:val="00"/>
    <w:family w:val="auto"/>
    <w:pitch w:val="variable"/>
    <w:sig w:usb0="80008003" w:usb1="00000001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611153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322B944" w14:textId="7C299C3B" w:rsidR="00BA1018" w:rsidRDefault="00BA101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7C74C0" w14:textId="01A1B17D" w:rsidR="00A66DBA" w:rsidRPr="00046CAA" w:rsidRDefault="00A66DBA" w:rsidP="005B2EF1">
    <w:pPr>
      <w:pStyle w:val="Footer"/>
      <w:tabs>
        <w:tab w:val="clear" w:pos="4680"/>
        <w:tab w:val="clear" w:pos="9360"/>
        <w:tab w:val="left" w:pos="8310"/>
      </w:tabs>
      <w:rPr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EBEC4D" w14:textId="77777777" w:rsidR="00BE2378" w:rsidRDefault="00BE2378" w:rsidP="00044CDC">
      <w:pPr>
        <w:spacing w:after="0" w:line="240" w:lineRule="auto"/>
      </w:pPr>
      <w:r>
        <w:separator/>
      </w:r>
    </w:p>
  </w:footnote>
  <w:footnote w:type="continuationSeparator" w:id="0">
    <w:p w14:paraId="01E09370" w14:textId="77777777" w:rsidR="00BE2378" w:rsidRDefault="00BE2378" w:rsidP="00044C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371CE" w14:textId="09D55039" w:rsidR="00D71C54" w:rsidRDefault="00D71C54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7735EAA" wp14:editId="433A6686">
          <wp:simplePos x="0" y="0"/>
          <wp:positionH relativeFrom="margin">
            <wp:posOffset>3959860</wp:posOffset>
          </wp:positionH>
          <wp:positionV relativeFrom="paragraph">
            <wp:posOffset>-546735</wp:posOffset>
          </wp:positionV>
          <wp:extent cx="2105025" cy="545465"/>
          <wp:effectExtent l="0" t="0" r="0" b="0"/>
          <wp:wrapTopAndBottom/>
          <wp:docPr id="1945203911" name="Picture 1" descr="A purple letter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203911" name="Picture 1" descr="A purple letter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5025" cy="545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63C6A"/>
    <w:multiLevelType w:val="hybridMultilevel"/>
    <w:tmpl w:val="C69E24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8F6C91"/>
    <w:multiLevelType w:val="multilevel"/>
    <w:tmpl w:val="9DB84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B6D240A"/>
    <w:multiLevelType w:val="hybridMultilevel"/>
    <w:tmpl w:val="3F7A78D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FB150EA"/>
    <w:multiLevelType w:val="hybridMultilevel"/>
    <w:tmpl w:val="67602D7C"/>
    <w:lvl w:ilvl="0" w:tplc="A078C4A4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6772627">
    <w:abstractNumId w:val="3"/>
  </w:num>
  <w:num w:numId="2" w16cid:durableId="641925860">
    <w:abstractNumId w:val="2"/>
  </w:num>
  <w:num w:numId="3" w16cid:durableId="319240781">
    <w:abstractNumId w:val="0"/>
  </w:num>
  <w:num w:numId="4" w16cid:durableId="18766243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D91"/>
    <w:rsid w:val="00007C47"/>
    <w:rsid w:val="00015736"/>
    <w:rsid w:val="00020B97"/>
    <w:rsid w:val="00030A8C"/>
    <w:rsid w:val="00044CDC"/>
    <w:rsid w:val="00046CAA"/>
    <w:rsid w:val="00061081"/>
    <w:rsid w:val="00085E77"/>
    <w:rsid w:val="000A0608"/>
    <w:rsid w:val="000B1117"/>
    <w:rsid w:val="001112AB"/>
    <w:rsid w:val="00112415"/>
    <w:rsid w:val="001174FA"/>
    <w:rsid w:val="00125530"/>
    <w:rsid w:val="0017717F"/>
    <w:rsid w:val="0018153C"/>
    <w:rsid w:val="001A08F1"/>
    <w:rsid w:val="001B1367"/>
    <w:rsid w:val="001B6127"/>
    <w:rsid w:val="001E6AF9"/>
    <w:rsid w:val="001F0A25"/>
    <w:rsid w:val="001F7D8D"/>
    <w:rsid w:val="00220DB0"/>
    <w:rsid w:val="002234E5"/>
    <w:rsid w:val="00237FA6"/>
    <w:rsid w:val="002465AA"/>
    <w:rsid w:val="00262D91"/>
    <w:rsid w:val="002835A6"/>
    <w:rsid w:val="002A14EF"/>
    <w:rsid w:val="002D4868"/>
    <w:rsid w:val="00320866"/>
    <w:rsid w:val="00332C53"/>
    <w:rsid w:val="00350C99"/>
    <w:rsid w:val="00352D13"/>
    <w:rsid w:val="00361C8B"/>
    <w:rsid w:val="003804A4"/>
    <w:rsid w:val="003C26DD"/>
    <w:rsid w:val="003C3877"/>
    <w:rsid w:val="003C4E15"/>
    <w:rsid w:val="003D2116"/>
    <w:rsid w:val="003F22FD"/>
    <w:rsid w:val="00433BDB"/>
    <w:rsid w:val="00490B74"/>
    <w:rsid w:val="00490E3E"/>
    <w:rsid w:val="004B6F2D"/>
    <w:rsid w:val="00543C28"/>
    <w:rsid w:val="00580202"/>
    <w:rsid w:val="005B1669"/>
    <w:rsid w:val="005B2EF1"/>
    <w:rsid w:val="005B2F99"/>
    <w:rsid w:val="005B3F60"/>
    <w:rsid w:val="005C0536"/>
    <w:rsid w:val="005E06CC"/>
    <w:rsid w:val="00654F11"/>
    <w:rsid w:val="006B01FA"/>
    <w:rsid w:val="006D059B"/>
    <w:rsid w:val="006D233B"/>
    <w:rsid w:val="006F4F73"/>
    <w:rsid w:val="00702C83"/>
    <w:rsid w:val="00707EEB"/>
    <w:rsid w:val="00710BBB"/>
    <w:rsid w:val="007142F7"/>
    <w:rsid w:val="00732844"/>
    <w:rsid w:val="00783514"/>
    <w:rsid w:val="007D1E35"/>
    <w:rsid w:val="007E4AAE"/>
    <w:rsid w:val="008176D2"/>
    <w:rsid w:val="00833CE3"/>
    <w:rsid w:val="008442DD"/>
    <w:rsid w:val="00873183"/>
    <w:rsid w:val="008B12D5"/>
    <w:rsid w:val="008B3CED"/>
    <w:rsid w:val="008D4667"/>
    <w:rsid w:val="008D7BF3"/>
    <w:rsid w:val="008E3D88"/>
    <w:rsid w:val="008E6F25"/>
    <w:rsid w:val="009B50D6"/>
    <w:rsid w:val="009E6036"/>
    <w:rsid w:val="009E77C8"/>
    <w:rsid w:val="00A27898"/>
    <w:rsid w:val="00A33FCD"/>
    <w:rsid w:val="00A344E2"/>
    <w:rsid w:val="00A41185"/>
    <w:rsid w:val="00A5266B"/>
    <w:rsid w:val="00A66DBA"/>
    <w:rsid w:val="00A7341A"/>
    <w:rsid w:val="00A95349"/>
    <w:rsid w:val="00A968CD"/>
    <w:rsid w:val="00AB1933"/>
    <w:rsid w:val="00AC1CC1"/>
    <w:rsid w:val="00AD455D"/>
    <w:rsid w:val="00AF59F7"/>
    <w:rsid w:val="00AF5E17"/>
    <w:rsid w:val="00B51983"/>
    <w:rsid w:val="00B85EB3"/>
    <w:rsid w:val="00BA1018"/>
    <w:rsid w:val="00BE2378"/>
    <w:rsid w:val="00C072CF"/>
    <w:rsid w:val="00C3775C"/>
    <w:rsid w:val="00C70EEB"/>
    <w:rsid w:val="00C71CAC"/>
    <w:rsid w:val="00C9746C"/>
    <w:rsid w:val="00CA2F36"/>
    <w:rsid w:val="00D07F5A"/>
    <w:rsid w:val="00D15786"/>
    <w:rsid w:val="00D431B2"/>
    <w:rsid w:val="00D549B8"/>
    <w:rsid w:val="00D71C54"/>
    <w:rsid w:val="00D7463B"/>
    <w:rsid w:val="00D87488"/>
    <w:rsid w:val="00E0460B"/>
    <w:rsid w:val="00E43EE3"/>
    <w:rsid w:val="00E55563"/>
    <w:rsid w:val="00E61508"/>
    <w:rsid w:val="00E85CEF"/>
    <w:rsid w:val="00E86BEC"/>
    <w:rsid w:val="00EC4EC5"/>
    <w:rsid w:val="00F21154"/>
    <w:rsid w:val="00F21EA6"/>
    <w:rsid w:val="00F37137"/>
    <w:rsid w:val="00F600B7"/>
    <w:rsid w:val="00F83161"/>
    <w:rsid w:val="00F92D68"/>
    <w:rsid w:val="00FC406F"/>
    <w:rsid w:val="00FC40D2"/>
    <w:rsid w:val="00FE4255"/>
    <w:rsid w:val="00FE4DB8"/>
    <w:rsid w:val="00FF5D52"/>
    <w:rsid w:val="131484F0"/>
    <w:rsid w:val="2BB9F6D8"/>
    <w:rsid w:val="466014DE"/>
    <w:rsid w:val="48E2A029"/>
    <w:rsid w:val="77F8F3DF"/>
    <w:rsid w:val="79EDA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60CE1A06"/>
  <w15:chartTrackingRefBased/>
  <w15:docId w15:val="{D9F9C1ED-4567-4BFD-B28F-0E4158075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33CE3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833CE3"/>
    <w:rPr>
      <w:rFonts w:eastAsiaTheme="minorEastAsia"/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1B61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61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61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61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6127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44C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CDC"/>
  </w:style>
  <w:style w:type="paragraph" w:styleId="Footer">
    <w:name w:val="footer"/>
    <w:basedOn w:val="Normal"/>
    <w:link w:val="FooterChar"/>
    <w:uiPriority w:val="99"/>
    <w:unhideWhenUsed/>
    <w:qFormat/>
    <w:rsid w:val="00044C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CDC"/>
  </w:style>
  <w:style w:type="character" w:styleId="PlaceholderText">
    <w:name w:val="Placeholder Text"/>
    <w:basedOn w:val="DefaultParagraphFont"/>
    <w:uiPriority w:val="99"/>
    <w:semiHidden/>
    <w:rsid w:val="00A66DBA"/>
    <w:rPr>
      <w:color w:val="666666"/>
    </w:rPr>
  </w:style>
  <w:style w:type="table" w:styleId="TableGrid">
    <w:name w:val="Table Grid"/>
    <w:basedOn w:val="TableNormal"/>
    <w:uiPriority w:val="39"/>
    <w:rsid w:val="00F21E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F21EA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ListParagraph">
    <w:name w:val="List Paragraph"/>
    <w:basedOn w:val="Normal"/>
    <w:uiPriority w:val="34"/>
    <w:qFormat/>
    <w:rsid w:val="005B2E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108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sv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brok\Downloads\EU%20SEE_draft04_P1_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2025-01-17T00:00:00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66aa7f8-515c-4443-8a52-641132b0e2be">
      <Terms xmlns="http://schemas.microsoft.com/office/infopath/2007/PartnerControls"/>
    </lcf76f155ced4ddcb4097134ff3c332f>
    <TaxCatchAll xmlns="d1a66c0b-e580-4742-bd65-5e62097f68b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885D671304B24D927E214070133627" ma:contentTypeVersion="13" ma:contentTypeDescription="Een nieuw document maken." ma:contentTypeScope="" ma:versionID="4ed7e98e04ce7f6ee75cc70446347355">
  <xsd:schema xmlns:xsd="http://www.w3.org/2001/XMLSchema" xmlns:xs="http://www.w3.org/2001/XMLSchema" xmlns:p="http://schemas.microsoft.com/office/2006/metadata/properties" xmlns:ns2="166aa7f8-515c-4443-8a52-641132b0e2be" xmlns:ns3="d1a66c0b-e580-4742-bd65-5e62097f68b4" targetNamespace="http://schemas.microsoft.com/office/2006/metadata/properties" ma:root="true" ma:fieldsID="f01a41b2a25c1f0c7f291edc1dad1c66" ns2:_="" ns3:_="">
    <xsd:import namespace="166aa7f8-515c-4443-8a52-641132b0e2be"/>
    <xsd:import namespace="d1a66c0b-e580-4742-bd65-5e62097f68b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6aa7f8-515c-4443-8a52-641132b0e2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3c30ef75-8629-4732-8d4b-9cd82a8b63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66c0b-e580-4742-bd65-5e62097f68b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3fb832d-a862-4a30-bea9-beb556933a74}" ma:internalName="TaxCatchAll" ma:showField="CatchAllData" ma:web="d1a66c0b-e580-4742-bd65-5e62097f68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44AAA42-8E09-41D1-ACF3-F8253FE93E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D01D92-E7A3-4BDD-A98B-0A73BC4DC4D8}">
  <ds:schemaRefs>
    <ds:schemaRef ds:uri="http://schemas.microsoft.com/office/2006/metadata/properties"/>
    <ds:schemaRef ds:uri="http://schemas.microsoft.com/office/infopath/2007/PartnerControls"/>
    <ds:schemaRef ds:uri="166aa7f8-515c-4443-8a52-641132b0e2be"/>
    <ds:schemaRef ds:uri="d1a66c0b-e580-4742-bd65-5e62097f68b4"/>
  </ds:schemaRefs>
</ds:datastoreItem>
</file>

<file path=customXml/itemProps4.xml><?xml version="1.0" encoding="utf-8"?>
<ds:datastoreItem xmlns:ds="http://schemas.openxmlformats.org/officeDocument/2006/customXml" ds:itemID="{1FF328A7-B73B-4DE8-9F57-EB346A4EE6E9}"/>
</file>

<file path=customXml/itemProps5.xml><?xml version="1.0" encoding="utf-8"?>
<ds:datastoreItem xmlns:ds="http://schemas.openxmlformats.org/officeDocument/2006/customXml" ds:itemID="{570B25AB-0E43-4049-8E4E-BD7DE160B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EU SEE_draft04_P1_4</Template>
  <TotalTime>1</TotalTime>
  <Pages>5</Pages>
  <Words>737</Words>
  <Characters>4046</Characters>
  <Application>Microsoft Office Word</Application>
  <DocSecurity>0</DocSecurity>
  <Lines>33</Lines>
  <Paragraphs>9</Paragraphs>
  <ScaleCrop>false</ScaleCrop>
  <Company/>
  <LinksUpToDate>false</LinksUpToDate>
  <CharactersWithSpaces>4774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Brok</dc:creator>
  <cp:keywords/>
  <dc:description/>
  <cp:lastModifiedBy>Jake Wieczorek</cp:lastModifiedBy>
  <cp:revision>19</cp:revision>
  <cp:lastPrinted>2025-01-16T14:55:00Z</cp:lastPrinted>
  <dcterms:created xsi:type="dcterms:W3CDTF">2025-03-11T12:32:00Z</dcterms:created>
  <dcterms:modified xsi:type="dcterms:W3CDTF">2026-02-09T09:01:00Z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0x010100CC885D671304B24D927E214070133627</vt:lpwstr>
  </property>
  <property fmtid="{D5CDD505-2E9C-101B-9397-08002B2CF9AE}" pid="4" name="MediaServiceImageTags">
    <vt:lpwstr/>
  </property>
</Properties>
</file>